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B5C89" w:rsidRPr="00853BAF" w:rsidTr="00D24319">
        <w:tc>
          <w:tcPr>
            <w:tcW w:w="9923" w:type="dxa"/>
          </w:tcPr>
          <w:p w:rsidR="002B5C89" w:rsidRPr="00853BAF" w:rsidRDefault="00EB47D8" w:rsidP="002B5C89">
            <w:pPr>
              <w:ind w:left="4536" w:firstLine="0"/>
              <w:outlineLvl w:val="0"/>
            </w:pPr>
            <w:r w:rsidRPr="00EB47D8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1pt">
                  <v:imagedata r:id="rId11" o:title="" blacklevel="3932f"/>
                </v:shape>
              </w:pict>
            </w:r>
          </w:p>
          <w:p w:rsidR="002B5C89" w:rsidRPr="00853BAF" w:rsidRDefault="002B5C89" w:rsidP="002B5C8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B5C89" w:rsidRPr="00853BAF" w:rsidRDefault="002B5C89" w:rsidP="002B5C8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B5C89" w:rsidRPr="00853BAF" w:rsidRDefault="002B5C89" w:rsidP="002B5C8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B5C89" w:rsidRPr="00853BAF" w:rsidRDefault="002B5C89" w:rsidP="002B5C8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B5C89" w:rsidRPr="00853BAF" w:rsidRDefault="002B5C89" w:rsidP="002B5C8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B5C89" w:rsidRPr="00853BAF" w:rsidRDefault="002B5C89" w:rsidP="002B5C8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CF1CED">
              <w:rPr>
                <w:szCs w:val="28"/>
                <w:u w:val="single"/>
              </w:rPr>
              <w:t>17.01.2018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CF1CED">
              <w:rPr>
                <w:szCs w:val="28"/>
                <w:u w:val="single"/>
              </w:rPr>
              <w:t>98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:rsidR="002B5C89" w:rsidRPr="00853BAF" w:rsidRDefault="002B5C89" w:rsidP="00D24319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154E37" w:rsidRPr="0000090C" w:rsidTr="00A47039">
        <w:trPr>
          <w:trHeight w:val="583"/>
        </w:trPr>
        <w:tc>
          <w:tcPr>
            <w:tcW w:w="6379" w:type="dxa"/>
          </w:tcPr>
          <w:p w:rsidR="00154E37" w:rsidRPr="0000090C" w:rsidRDefault="00154E37" w:rsidP="00A47039">
            <w:pPr>
              <w:ind w:left="34" w:firstLine="0"/>
              <w:rPr>
                <w:szCs w:val="28"/>
              </w:rPr>
            </w:pPr>
            <w:r w:rsidRPr="0000090C">
              <w:rPr>
                <w:szCs w:val="28"/>
              </w:rPr>
              <w:t xml:space="preserve">О проекте планировки территории, </w:t>
            </w:r>
            <w:r w:rsidR="003117F7" w:rsidRPr="0000090C">
              <w:rPr>
                <w:szCs w:val="28"/>
              </w:rPr>
              <w:t xml:space="preserve">ограниченной </w:t>
            </w:r>
            <w:proofErr w:type="spellStart"/>
            <w:r w:rsidR="003117F7" w:rsidRPr="0000090C">
              <w:rPr>
                <w:szCs w:val="28"/>
              </w:rPr>
              <w:t>Бердским</w:t>
            </w:r>
            <w:proofErr w:type="spellEnd"/>
            <w:r w:rsidR="003117F7" w:rsidRPr="0000090C">
              <w:rPr>
                <w:szCs w:val="28"/>
              </w:rPr>
              <w:t xml:space="preserve"> шоссе, створом перспективного моста через реку</w:t>
            </w:r>
            <w:r w:rsidR="00A47039" w:rsidRPr="0000090C">
              <w:rPr>
                <w:szCs w:val="28"/>
              </w:rPr>
              <w:t xml:space="preserve"> </w:t>
            </w:r>
            <w:r w:rsidR="003117F7" w:rsidRPr="0000090C">
              <w:rPr>
                <w:szCs w:val="28"/>
              </w:rPr>
              <w:t>Обь, шлюзовым каналом и ул. Русской, в Советском районе</w:t>
            </w:r>
          </w:p>
        </w:tc>
      </w:tr>
    </w:tbl>
    <w:p w:rsidR="00154E37" w:rsidRPr="0000090C" w:rsidRDefault="00154E37" w:rsidP="00154E37">
      <w:pPr>
        <w:tabs>
          <w:tab w:val="left" w:pos="360"/>
        </w:tabs>
        <w:contextualSpacing/>
        <w:rPr>
          <w:szCs w:val="28"/>
        </w:rPr>
      </w:pPr>
    </w:p>
    <w:p w:rsidR="00154E37" w:rsidRPr="0000090C" w:rsidRDefault="00154E37" w:rsidP="00154E37">
      <w:pPr>
        <w:ind w:left="35" w:firstLine="674"/>
        <w:rPr>
          <w:szCs w:val="28"/>
        </w:rPr>
      </w:pPr>
    </w:p>
    <w:p w:rsidR="00154E37" w:rsidRPr="0000090C" w:rsidRDefault="00154E37" w:rsidP="00154E37">
      <w:pPr>
        <w:autoSpaceDE w:val="0"/>
        <w:autoSpaceDN w:val="0"/>
        <w:adjustRightInd w:val="0"/>
        <w:rPr>
          <w:szCs w:val="28"/>
        </w:rPr>
      </w:pPr>
      <w:proofErr w:type="gramStart"/>
      <w:r w:rsidRPr="0000090C">
        <w:rPr>
          <w:szCs w:val="28"/>
        </w:rPr>
        <w:t>В целях выделения элементов планировочной структуры, установления п</w:t>
      </w:r>
      <w:r w:rsidRPr="0000090C">
        <w:rPr>
          <w:szCs w:val="28"/>
        </w:rPr>
        <w:t>а</w:t>
      </w:r>
      <w:r w:rsidRPr="0000090C">
        <w:rPr>
          <w:szCs w:val="28"/>
        </w:rPr>
        <w:t>раметров планируемого развития элементов планировочной структуры, зон пл</w:t>
      </w:r>
      <w:r w:rsidRPr="0000090C">
        <w:rPr>
          <w:szCs w:val="28"/>
        </w:rPr>
        <w:t>а</w:t>
      </w:r>
      <w:r w:rsidRPr="0000090C">
        <w:rPr>
          <w:szCs w:val="28"/>
        </w:rPr>
        <w:t>нируемого размещения объектов капительного строительства, в том числе объе</w:t>
      </w:r>
      <w:r w:rsidRPr="0000090C">
        <w:rPr>
          <w:szCs w:val="28"/>
        </w:rPr>
        <w:t>к</w:t>
      </w:r>
      <w:r w:rsidRPr="0000090C">
        <w:rPr>
          <w:szCs w:val="28"/>
        </w:rPr>
        <w:t>тов федерального значения, объектов регионального значения</w:t>
      </w:r>
      <w:r w:rsidR="00AA4B14" w:rsidRPr="0000090C">
        <w:rPr>
          <w:szCs w:val="28"/>
        </w:rPr>
        <w:t>, объектов местного значения</w:t>
      </w:r>
      <w:r w:rsidR="00A47039" w:rsidRPr="0000090C">
        <w:rPr>
          <w:szCs w:val="28"/>
        </w:rPr>
        <w:t>,</w:t>
      </w:r>
      <w:r w:rsidR="00AA4B14" w:rsidRPr="0000090C">
        <w:rPr>
          <w:szCs w:val="28"/>
        </w:rPr>
        <w:t xml:space="preserve"> </w:t>
      </w:r>
      <w:r w:rsidRPr="0000090C">
        <w:rPr>
          <w:szCs w:val="28"/>
        </w:rPr>
        <w:t xml:space="preserve">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="00F32509" w:rsidRPr="0000090C">
        <w:rPr>
          <w:szCs w:val="28"/>
        </w:rPr>
        <w:t>решением Совета депутатов города Новосибирска от 24.05.2017 №</w:t>
      </w:r>
      <w:r w:rsidR="00E72C48" w:rsidRPr="0000090C">
        <w:rPr>
          <w:szCs w:val="28"/>
        </w:rPr>
        <w:t> </w:t>
      </w:r>
      <w:r w:rsidR="00F32509" w:rsidRPr="0000090C">
        <w:rPr>
          <w:szCs w:val="28"/>
        </w:rPr>
        <w:t>411 «О Порядке подготовки</w:t>
      </w:r>
      <w:proofErr w:type="gramEnd"/>
      <w:r w:rsidR="00F32509" w:rsidRPr="0000090C">
        <w:rPr>
          <w:szCs w:val="28"/>
        </w:rPr>
        <w:t xml:space="preserve"> документации по планировке территории и пр</w:t>
      </w:r>
      <w:r w:rsidR="00F32509" w:rsidRPr="0000090C">
        <w:rPr>
          <w:szCs w:val="28"/>
        </w:rPr>
        <w:t>и</w:t>
      </w:r>
      <w:r w:rsidR="00F32509" w:rsidRPr="0000090C">
        <w:rPr>
          <w:szCs w:val="28"/>
        </w:rPr>
        <w:t>знании утратившими силу отдельных решений Совета депутатов города Новос</w:t>
      </w:r>
      <w:r w:rsidR="00F32509" w:rsidRPr="0000090C">
        <w:rPr>
          <w:szCs w:val="28"/>
        </w:rPr>
        <w:t>и</w:t>
      </w:r>
      <w:r w:rsidR="00F32509" w:rsidRPr="0000090C">
        <w:rPr>
          <w:szCs w:val="28"/>
        </w:rPr>
        <w:t xml:space="preserve">бирска», </w:t>
      </w:r>
      <w:r w:rsidRPr="0000090C">
        <w:rPr>
          <w:szCs w:val="28"/>
        </w:rPr>
        <w:t xml:space="preserve">постановлением мэрии города Новосибирска </w:t>
      </w:r>
      <w:r w:rsidR="00AA4B14" w:rsidRPr="0000090C">
        <w:rPr>
          <w:szCs w:val="28"/>
        </w:rPr>
        <w:t xml:space="preserve">от </w:t>
      </w:r>
      <w:r w:rsidR="007277DA" w:rsidRPr="0000090C">
        <w:rPr>
          <w:szCs w:val="28"/>
        </w:rPr>
        <w:t>25.10.</w:t>
      </w:r>
      <w:r w:rsidR="00351F25" w:rsidRPr="0000090C">
        <w:rPr>
          <w:szCs w:val="28"/>
        </w:rPr>
        <w:t>20</w:t>
      </w:r>
      <w:r w:rsidR="007277DA" w:rsidRPr="0000090C">
        <w:rPr>
          <w:szCs w:val="28"/>
        </w:rPr>
        <w:t>16</w:t>
      </w:r>
      <w:r w:rsidRPr="0000090C">
        <w:rPr>
          <w:szCs w:val="28"/>
        </w:rPr>
        <w:t> </w:t>
      </w:r>
      <w:r w:rsidR="00AA4B14" w:rsidRPr="0000090C">
        <w:rPr>
          <w:szCs w:val="28"/>
        </w:rPr>
        <w:t xml:space="preserve">№ </w:t>
      </w:r>
      <w:r w:rsidR="007277DA" w:rsidRPr="0000090C">
        <w:rPr>
          <w:szCs w:val="28"/>
        </w:rPr>
        <w:t>4852</w:t>
      </w:r>
      <w:r w:rsidR="00AA4B14" w:rsidRPr="0000090C">
        <w:rPr>
          <w:szCs w:val="28"/>
        </w:rPr>
        <w:t xml:space="preserve"> «О подготовке проекта планировки территории, </w:t>
      </w:r>
      <w:r w:rsidR="003117F7" w:rsidRPr="0000090C">
        <w:rPr>
          <w:szCs w:val="28"/>
        </w:rPr>
        <w:t xml:space="preserve">ограниченной </w:t>
      </w:r>
      <w:proofErr w:type="spellStart"/>
      <w:r w:rsidR="003117F7" w:rsidRPr="0000090C">
        <w:rPr>
          <w:szCs w:val="28"/>
        </w:rPr>
        <w:t>Бердским</w:t>
      </w:r>
      <w:proofErr w:type="spellEnd"/>
      <w:r w:rsidR="003117F7" w:rsidRPr="0000090C">
        <w:rPr>
          <w:szCs w:val="28"/>
        </w:rPr>
        <w:t xml:space="preserve"> шоссе, ств</w:t>
      </w:r>
      <w:r w:rsidR="003117F7" w:rsidRPr="0000090C">
        <w:rPr>
          <w:szCs w:val="28"/>
        </w:rPr>
        <w:t>о</w:t>
      </w:r>
      <w:r w:rsidR="003117F7" w:rsidRPr="0000090C">
        <w:rPr>
          <w:szCs w:val="28"/>
        </w:rPr>
        <w:t>ром перспективного моста через реку Обь, шлюзовым каналом и ул. Русской, в Советском районе</w:t>
      </w:r>
      <w:r w:rsidR="00AA4B14" w:rsidRPr="0000090C">
        <w:rPr>
          <w:szCs w:val="28"/>
        </w:rPr>
        <w:t>»</w:t>
      </w:r>
      <w:r w:rsidRPr="0000090C">
        <w:rPr>
          <w:szCs w:val="28"/>
        </w:rPr>
        <w:t>, руководствуясь Уставом города Новосибирска, ПОСТАНОВЛЯЮ:</w:t>
      </w:r>
    </w:p>
    <w:p w:rsidR="00154E37" w:rsidRPr="0000090C" w:rsidRDefault="00154E37" w:rsidP="00154E37">
      <w:pPr>
        <w:rPr>
          <w:szCs w:val="28"/>
        </w:rPr>
      </w:pPr>
      <w:r w:rsidRPr="0000090C">
        <w:rPr>
          <w:szCs w:val="28"/>
        </w:rPr>
        <w:t xml:space="preserve">1. Утвердить </w:t>
      </w:r>
      <w:r w:rsidR="00AA4B14" w:rsidRPr="0000090C">
        <w:rPr>
          <w:szCs w:val="28"/>
        </w:rPr>
        <w:t xml:space="preserve">проект </w:t>
      </w:r>
      <w:r w:rsidRPr="0000090C">
        <w:rPr>
          <w:szCs w:val="28"/>
        </w:rPr>
        <w:t xml:space="preserve">планировки территории, </w:t>
      </w:r>
      <w:r w:rsidR="003117F7" w:rsidRPr="0000090C">
        <w:rPr>
          <w:szCs w:val="28"/>
        </w:rPr>
        <w:t xml:space="preserve">ограниченной </w:t>
      </w:r>
      <w:proofErr w:type="spellStart"/>
      <w:r w:rsidR="003117F7" w:rsidRPr="0000090C">
        <w:rPr>
          <w:szCs w:val="28"/>
        </w:rPr>
        <w:t>Бердским</w:t>
      </w:r>
      <w:proofErr w:type="spellEnd"/>
      <w:r w:rsidR="003117F7" w:rsidRPr="0000090C">
        <w:rPr>
          <w:szCs w:val="28"/>
        </w:rPr>
        <w:t xml:space="preserve"> шо</w:t>
      </w:r>
      <w:r w:rsidR="003117F7" w:rsidRPr="0000090C">
        <w:rPr>
          <w:szCs w:val="28"/>
        </w:rPr>
        <w:t>с</w:t>
      </w:r>
      <w:r w:rsidR="003117F7" w:rsidRPr="0000090C">
        <w:rPr>
          <w:szCs w:val="28"/>
        </w:rPr>
        <w:t>се, створом перспективного моста через реку Обь, шлюзовым каналом и ул. Ру</w:t>
      </w:r>
      <w:r w:rsidR="003117F7" w:rsidRPr="0000090C">
        <w:rPr>
          <w:szCs w:val="28"/>
        </w:rPr>
        <w:t>с</w:t>
      </w:r>
      <w:r w:rsidR="003117F7" w:rsidRPr="0000090C">
        <w:rPr>
          <w:szCs w:val="28"/>
        </w:rPr>
        <w:t>ской, в Советском районе</w:t>
      </w:r>
      <w:r w:rsidRPr="0000090C">
        <w:rPr>
          <w:szCs w:val="28"/>
        </w:rPr>
        <w:t xml:space="preserve"> (при</w:t>
      </w:r>
      <w:r w:rsidR="00AA4B14" w:rsidRPr="0000090C">
        <w:rPr>
          <w:szCs w:val="28"/>
        </w:rPr>
        <w:t>ложение</w:t>
      </w:r>
      <w:r w:rsidRPr="0000090C">
        <w:rPr>
          <w:szCs w:val="28"/>
        </w:rPr>
        <w:t>).</w:t>
      </w:r>
    </w:p>
    <w:p w:rsidR="00154E37" w:rsidRPr="0000090C" w:rsidRDefault="003117F7" w:rsidP="00154E37">
      <w:pPr>
        <w:ind w:left="35" w:firstLine="674"/>
        <w:rPr>
          <w:szCs w:val="28"/>
        </w:rPr>
      </w:pPr>
      <w:r w:rsidRPr="0000090C">
        <w:rPr>
          <w:szCs w:val="28"/>
        </w:rPr>
        <w:t>2</w:t>
      </w:r>
      <w:r w:rsidR="00154E37" w:rsidRPr="0000090C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54E37" w:rsidRPr="0000090C">
        <w:rPr>
          <w:szCs w:val="28"/>
        </w:rPr>
        <w:t>разместить постановление</w:t>
      </w:r>
      <w:proofErr w:type="gramEnd"/>
      <w:r w:rsidR="00154E37" w:rsidRPr="0000090C">
        <w:rPr>
          <w:szCs w:val="28"/>
        </w:rPr>
        <w:t xml:space="preserve"> на официальном сайте города Новосибирска в инфо</w:t>
      </w:r>
      <w:r w:rsidR="00154E37" w:rsidRPr="0000090C">
        <w:rPr>
          <w:szCs w:val="28"/>
        </w:rPr>
        <w:t>р</w:t>
      </w:r>
      <w:r w:rsidR="00154E37" w:rsidRPr="0000090C">
        <w:rPr>
          <w:szCs w:val="28"/>
        </w:rPr>
        <w:t>мационно-телекоммуникационной сети «Интернет».</w:t>
      </w:r>
    </w:p>
    <w:p w:rsidR="00154E37" w:rsidRPr="0000090C" w:rsidRDefault="003117F7" w:rsidP="00154E37">
      <w:pPr>
        <w:ind w:left="35" w:firstLine="674"/>
        <w:rPr>
          <w:szCs w:val="28"/>
        </w:rPr>
      </w:pPr>
      <w:r w:rsidRPr="0000090C">
        <w:rPr>
          <w:szCs w:val="28"/>
        </w:rPr>
        <w:t>3</w:t>
      </w:r>
      <w:r w:rsidR="00154E37" w:rsidRPr="0000090C">
        <w:rPr>
          <w:szCs w:val="28"/>
        </w:rPr>
        <w:t xml:space="preserve">. Департаменту информационной политики мэрии города Новосибирска </w:t>
      </w:r>
      <w:proofErr w:type="gramStart"/>
      <w:r w:rsidR="00154E37" w:rsidRPr="0000090C">
        <w:rPr>
          <w:szCs w:val="28"/>
        </w:rPr>
        <w:t>в</w:t>
      </w:r>
      <w:proofErr w:type="gramEnd"/>
      <w:r w:rsidR="00154E37" w:rsidRPr="0000090C">
        <w:rPr>
          <w:szCs w:val="28"/>
        </w:rPr>
        <w:t xml:space="preserve"> течение семи дней со дня издания постановления обеспечить опубликование п</w:t>
      </w:r>
      <w:r w:rsidR="00154E37" w:rsidRPr="0000090C">
        <w:rPr>
          <w:szCs w:val="28"/>
        </w:rPr>
        <w:t>о</w:t>
      </w:r>
      <w:r w:rsidR="00154E37" w:rsidRPr="0000090C">
        <w:rPr>
          <w:szCs w:val="28"/>
        </w:rPr>
        <w:t>становления.</w:t>
      </w:r>
    </w:p>
    <w:p w:rsidR="00154E37" w:rsidRPr="0000090C" w:rsidRDefault="003117F7" w:rsidP="00154E37">
      <w:pPr>
        <w:ind w:left="35" w:firstLine="674"/>
        <w:rPr>
          <w:szCs w:val="28"/>
        </w:rPr>
      </w:pPr>
      <w:r w:rsidRPr="0000090C">
        <w:rPr>
          <w:szCs w:val="28"/>
        </w:rPr>
        <w:t>4</w:t>
      </w:r>
      <w:r w:rsidR="00154E37" w:rsidRPr="0000090C">
        <w:rPr>
          <w:szCs w:val="28"/>
        </w:rPr>
        <w:t>. </w:t>
      </w:r>
      <w:proofErr w:type="gramStart"/>
      <w:r w:rsidR="00154E37" w:rsidRPr="0000090C">
        <w:rPr>
          <w:szCs w:val="28"/>
        </w:rPr>
        <w:t>Контроль за</w:t>
      </w:r>
      <w:proofErr w:type="gramEnd"/>
      <w:r w:rsidR="00154E37" w:rsidRPr="0000090C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54E37" w:rsidRPr="0000090C" w:rsidTr="00154E37">
        <w:tc>
          <w:tcPr>
            <w:tcW w:w="6946" w:type="dxa"/>
          </w:tcPr>
          <w:p w:rsidR="00154E37" w:rsidRPr="0000090C" w:rsidRDefault="00154E37" w:rsidP="00154E37">
            <w:pPr>
              <w:spacing w:before="600"/>
              <w:ind w:firstLine="34"/>
              <w:rPr>
                <w:szCs w:val="28"/>
              </w:rPr>
            </w:pPr>
            <w:r w:rsidRPr="0000090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54E37" w:rsidRPr="0000090C" w:rsidRDefault="00154E37" w:rsidP="00154E3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0090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47039" w:rsidRPr="0000090C" w:rsidRDefault="00A47039" w:rsidP="00A47039">
      <w:pPr>
        <w:spacing w:line="240" w:lineRule="exact"/>
        <w:ind w:firstLine="0"/>
        <w:rPr>
          <w:sz w:val="24"/>
          <w:szCs w:val="24"/>
        </w:rPr>
      </w:pPr>
    </w:p>
    <w:p w:rsidR="002E1DFC" w:rsidRPr="0000090C" w:rsidRDefault="002E1DFC" w:rsidP="00A47039">
      <w:pPr>
        <w:spacing w:line="240" w:lineRule="exact"/>
        <w:ind w:firstLine="0"/>
        <w:rPr>
          <w:sz w:val="24"/>
          <w:szCs w:val="24"/>
        </w:rPr>
      </w:pPr>
    </w:p>
    <w:p w:rsidR="00A47039" w:rsidRPr="0000090C" w:rsidRDefault="002E1DFC" w:rsidP="00A47039">
      <w:pPr>
        <w:spacing w:line="240" w:lineRule="exact"/>
        <w:ind w:firstLine="0"/>
        <w:rPr>
          <w:sz w:val="24"/>
          <w:szCs w:val="24"/>
        </w:rPr>
      </w:pPr>
      <w:r w:rsidRPr="0000090C">
        <w:rPr>
          <w:sz w:val="24"/>
          <w:szCs w:val="24"/>
        </w:rPr>
        <w:t>Кучинская</w:t>
      </w:r>
    </w:p>
    <w:p w:rsidR="00A47039" w:rsidRPr="0000090C" w:rsidRDefault="002E1DFC" w:rsidP="00A47039">
      <w:pPr>
        <w:spacing w:line="240" w:lineRule="exact"/>
        <w:ind w:firstLine="0"/>
        <w:rPr>
          <w:sz w:val="24"/>
          <w:szCs w:val="24"/>
        </w:rPr>
      </w:pPr>
      <w:r w:rsidRPr="0000090C">
        <w:rPr>
          <w:sz w:val="24"/>
          <w:szCs w:val="24"/>
        </w:rPr>
        <w:t>2275337</w:t>
      </w:r>
    </w:p>
    <w:p w:rsidR="00A47039" w:rsidRPr="0000090C" w:rsidRDefault="00A47039" w:rsidP="00A47039">
      <w:pPr>
        <w:spacing w:line="240" w:lineRule="exact"/>
        <w:ind w:firstLine="0"/>
        <w:rPr>
          <w:sz w:val="24"/>
          <w:szCs w:val="24"/>
        </w:rPr>
        <w:sectPr w:rsidR="00A47039" w:rsidRPr="0000090C" w:rsidSect="002B5C8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  <w:proofErr w:type="spellStart"/>
      <w:r w:rsidRPr="0000090C">
        <w:rPr>
          <w:sz w:val="24"/>
          <w:szCs w:val="24"/>
        </w:rPr>
        <w:t>ГУАиГ</w:t>
      </w:r>
      <w:proofErr w:type="spellEnd"/>
    </w:p>
    <w:p w:rsidR="007C7ECC" w:rsidRPr="0000090C" w:rsidRDefault="003117F7" w:rsidP="007C7ECC">
      <w:pPr>
        <w:ind w:left="5041" w:firstLine="1480"/>
      </w:pPr>
      <w:r w:rsidRPr="0000090C">
        <w:t xml:space="preserve">Приложение </w:t>
      </w:r>
    </w:p>
    <w:p w:rsidR="007C7ECC" w:rsidRPr="0000090C" w:rsidRDefault="007C7ECC" w:rsidP="007C7ECC">
      <w:pPr>
        <w:ind w:left="5041" w:firstLine="1480"/>
      </w:pPr>
      <w:r w:rsidRPr="0000090C">
        <w:t>к постановлению мэрии</w:t>
      </w:r>
    </w:p>
    <w:p w:rsidR="007C7ECC" w:rsidRPr="0000090C" w:rsidRDefault="007C7ECC" w:rsidP="007C7ECC">
      <w:pPr>
        <w:ind w:left="5041" w:firstLine="1480"/>
      </w:pPr>
      <w:r w:rsidRPr="0000090C">
        <w:t>города Новосибирска</w:t>
      </w:r>
    </w:p>
    <w:p w:rsidR="007C7ECC" w:rsidRPr="0000090C" w:rsidRDefault="007C7ECC" w:rsidP="007C7ECC">
      <w:pPr>
        <w:ind w:left="5041" w:firstLine="1480"/>
        <w:rPr>
          <w:u w:val="single"/>
        </w:rPr>
      </w:pPr>
      <w:r w:rsidRPr="0000090C">
        <w:t xml:space="preserve">от </w:t>
      </w:r>
      <w:r w:rsidR="00CF1CED">
        <w:rPr>
          <w:u w:val="single"/>
        </w:rPr>
        <w:t xml:space="preserve">17.01.2018 </w:t>
      </w:r>
      <w:r w:rsidRPr="0000090C">
        <w:t xml:space="preserve">№ </w:t>
      </w:r>
      <w:bookmarkStart w:id="0" w:name="_GoBack"/>
      <w:r w:rsidR="00CF1CED" w:rsidRPr="00CF1CED">
        <w:rPr>
          <w:u w:val="single"/>
        </w:rPr>
        <w:t>98</w:t>
      </w:r>
      <w:bookmarkEnd w:id="0"/>
    </w:p>
    <w:p w:rsidR="007C7ECC" w:rsidRPr="0000090C" w:rsidRDefault="007C7ECC" w:rsidP="007C7ECC"/>
    <w:p w:rsidR="007C7ECC" w:rsidRPr="0000090C" w:rsidRDefault="007C7ECC" w:rsidP="007C7ECC"/>
    <w:p w:rsidR="007C7ECC" w:rsidRPr="002B5C89" w:rsidRDefault="007C7ECC" w:rsidP="002E1DFC">
      <w:pPr>
        <w:ind w:firstLine="0"/>
        <w:jc w:val="center"/>
        <w:rPr>
          <w:b/>
        </w:rPr>
      </w:pPr>
      <w:r w:rsidRPr="002B5C89">
        <w:rPr>
          <w:b/>
        </w:rPr>
        <w:t>ПРОЕКТ</w:t>
      </w:r>
    </w:p>
    <w:p w:rsidR="00A47039" w:rsidRPr="002B5C89" w:rsidRDefault="007C7ECC" w:rsidP="002E1DFC">
      <w:pPr>
        <w:ind w:firstLine="0"/>
        <w:jc w:val="center"/>
        <w:rPr>
          <w:b/>
          <w:bCs/>
        </w:rPr>
      </w:pPr>
      <w:r w:rsidRPr="002B5C89">
        <w:rPr>
          <w:b/>
        </w:rPr>
        <w:t>планировки территории</w:t>
      </w:r>
      <w:r w:rsidRPr="002B5C89">
        <w:rPr>
          <w:b/>
          <w:bCs/>
        </w:rPr>
        <w:t xml:space="preserve">, ограниченной </w:t>
      </w:r>
      <w:proofErr w:type="spellStart"/>
      <w:r w:rsidRPr="002B5C89">
        <w:rPr>
          <w:b/>
          <w:bCs/>
        </w:rPr>
        <w:t>Бердским</w:t>
      </w:r>
      <w:proofErr w:type="spellEnd"/>
      <w:r w:rsidRPr="002B5C89">
        <w:rPr>
          <w:b/>
          <w:bCs/>
        </w:rPr>
        <w:t xml:space="preserve"> шоссе, створом </w:t>
      </w:r>
    </w:p>
    <w:p w:rsidR="00A47039" w:rsidRPr="002B5C89" w:rsidRDefault="007C7ECC" w:rsidP="002E1DFC">
      <w:pPr>
        <w:ind w:firstLine="0"/>
        <w:jc w:val="center"/>
        <w:rPr>
          <w:b/>
          <w:bCs/>
        </w:rPr>
      </w:pPr>
      <w:r w:rsidRPr="002B5C89">
        <w:rPr>
          <w:b/>
          <w:bCs/>
        </w:rPr>
        <w:t>перспективного моста через реку Обь, шлюзовым каналом и</w:t>
      </w:r>
    </w:p>
    <w:p w:rsidR="007C7ECC" w:rsidRPr="002B5C89" w:rsidRDefault="007C7ECC" w:rsidP="002E1DFC">
      <w:pPr>
        <w:ind w:firstLine="0"/>
        <w:jc w:val="center"/>
        <w:rPr>
          <w:b/>
          <w:bCs/>
        </w:rPr>
      </w:pPr>
      <w:r w:rsidRPr="002B5C89">
        <w:rPr>
          <w:b/>
          <w:bCs/>
        </w:rPr>
        <w:t xml:space="preserve">ул. Русской, в </w:t>
      </w:r>
      <w:r w:rsidR="007277DA" w:rsidRPr="002B5C89">
        <w:rPr>
          <w:b/>
          <w:bCs/>
        </w:rPr>
        <w:t>С</w:t>
      </w:r>
      <w:r w:rsidRPr="002B5C89">
        <w:rPr>
          <w:b/>
          <w:bCs/>
        </w:rPr>
        <w:t>оветском районе</w:t>
      </w:r>
    </w:p>
    <w:p w:rsidR="007C7ECC" w:rsidRPr="002B5C89" w:rsidRDefault="007C7ECC" w:rsidP="007C7ECC">
      <w:pPr>
        <w:jc w:val="center"/>
        <w:rPr>
          <w:b/>
        </w:rPr>
      </w:pPr>
    </w:p>
    <w:p w:rsidR="007C7ECC" w:rsidRPr="0000090C" w:rsidRDefault="007C7ECC" w:rsidP="007C7ECC">
      <w:r w:rsidRPr="0000090C">
        <w:t>1. </w:t>
      </w:r>
      <w:r w:rsidRPr="0000090C">
        <w:rPr>
          <w:bCs/>
        </w:rPr>
        <w:t xml:space="preserve">Чертеж планировки территории </w:t>
      </w:r>
      <w:r w:rsidRPr="0000090C"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0090C">
        <w:t>ь</w:t>
      </w:r>
      <w:r w:rsidRPr="0000090C">
        <w:t>ного значения, объектов местного значения (приложение 1).</w:t>
      </w:r>
    </w:p>
    <w:p w:rsidR="007C7ECC" w:rsidRPr="0000090C" w:rsidRDefault="007C7ECC" w:rsidP="007C7ECC">
      <w:r w:rsidRPr="0000090C">
        <w:t>2. </w:t>
      </w:r>
      <w:r w:rsidRPr="0000090C">
        <w:rPr>
          <w:bCs/>
        </w:rPr>
        <w:t xml:space="preserve">Чертеж планировки территории </w:t>
      </w:r>
      <w:r w:rsidRPr="0000090C">
        <w:t>с отображением линий, обозначающих дороги, улицы, проезды, линии связи, объекты инженерной и транспортной и</w:t>
      </w:r>
      <w:r w:rsidRPr="0000090C">
        <w:t>н</w:t>
      </w:r>
      <w:r w:rsidRPr="0000090C">
        <w:t>фраструктур, проходы к водным объектам общего пользования и их береговым полосам (приложение 2).</w:t>
      </w:r>
    </w:p>
    <w:p w:rsidR="007C7ECC" w:rsidRPr="0000090C" w:rsidRDefault="007C7ECC" w:rsidP="007C7ECC">
      <w:r w:rsidRPr="0000090C">
        <w:t>3. Положения о размещении объектов капитального строительства фед</w:t>
      </w:r>
      <w:r w:rsidRPr="0000090C">
        <w:t>е</w:t>
      </w:r>
      <w:r w:rsidRPr="0000090C">
        <w:t>рального, регионального или местного значения, а также о характеристиках пл</w:t>
      </w:r>
      <w:r w:rsidRPr="0000090C">
        <w:t>а</w:t>
      </w:r>
      <w:r w:rsidRPr="0000090C"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0090C">
        <w:t>б</w:t>
      </w:r>
      <w:r w:rsidRPr="0000090C">
        <w:t>служивания и инженерно-технического обеспечения, необходимых для развития территории (приложение 3).</w:t>
      </w:r>
    </w:p>
    <w:p w:rsidR="007C7ECC" w:rsidRPr="0000090C" w:rsidRDefault="007C7ECC" w:rsidP="002B5C89">
      <w:pPr>
        <w:spacing w:before="600"/>
        <w:ind w:firstLine="0"/>
        <w:jc w:val="center"/>
      </w:pPr>
      <w:r w:rsidRPr="0000090C">
        <w:t>____________</w:t>
      </w:r>
    </w:p>
    <w:p w:rsidR="007C7ECC" w:rsidRPr="0000090C" w:rsidRDefault="007C7ECC" w:rsidP="007C7ECC"/>
    <w:p w:rsidR="007C7ECC" w:rsidRPr="0000090C" w:rsidRDefault="007C7ECC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3117F7" w:rsidRPr="0000090C" w:rsidRDefault="003117F7" w:rsidP="007C7ECC">
      <w:pPr>
        <w:tabs>
          <w:tab w:val="left" w:pos="900"/>
        </w:tabs>
        <w:rPr>
          <w:szCs w:val="28"/>
        </w:rPr>
      </w:pPr>
    </w:p>
    <w:p w:rsidR="007277DA" w:rsidRPr="0000090C" w:rsidRDefault="007277DA" w:rsidP="007277DA">
      <w:pPr>
        <w:rPr>
          <w:szCs w:val="28"/>
        </w:rPr>
        <w:sectPr w:rsidR="007277DA" w:rsidRPr="0000090C" w:rsidSect="00A47039"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</w:p>
    <w:p w:rsidR="007277DA" w:rsidRPr="0000090C" w:rsidRDefault="007277DA" w:rsidP="007277DA">
      <w:pPr>
        <w:ind w:firstLine="0"/>
        <w:rPr>
          <w:szCs w:val="28"/>
        </w:rPr>
      </w:pPr>
    </w:p>
    <w:p w:rsidR="007277DA" w:rsidRPr="0000090C" w:rsidRDefault="00392EC2" w:rsidP="007277DA">
      <w:pPr>
        <w:ind w:firstLine="0"/>
        <w:rPr>
          <w:szCs w:val="28"/>
        </w:rPr>
        <w:sectPr w:rsidR="007277DA" w:rsidRPr="0000090C" w:rsidSect="003F0262">
          <w:headerReference w:type="even" r:id="rId14"/>
          <w:headerReference w:type="default" r:id="rId15"/>
          <w:endnotePr>
            <w:numFmt w:val="decimal"/>
          </w:endnotePr>
          <w:pgSz w:w="11907" w:h="16840"/>
          <w:pgMar w:top="1134" w:right="567" w:bottom="426" w:left="1418" w:header="567" w:footer="284" w:gutter="0"/>
          <w:pgNumType w:start="1"/>
          <w:cols w:space="720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300470" cy="8930640"/>
            <wp:effectExtent l="19050" t="0" r="508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DA" w:rsidRPr="0000090C" w:rsidRDefault="007277DA" w:rsidP="007277DA">
      <w:pPr>
        <w:ind w:firstLine="0"/>
        <w:rPr>
          <w:szCs w:val="28"/>
        </w:rPr>
      </w:pPr>
    </w:p>
    <w:p w:rsidR="007277DA" w:rsidRPr="0000090C" w:rsidRDefault="007277DA" w:rsidP="007277DA">
      <w:pPr>
        <w:ind w:firstLine="0"/>
        <w:rPr>
          <w:szCs w:val="28"/>
        </w:rPr>
      </w:pPr>
    </w:p>
    <w:p w:rsidR="007277DA" w:rsidRPr="0000090C" w:rsidRDefault="00392EC2" w:rsidP="007277DA">
      <w:pPr>
        <w:ind w:firstLine="0"/>
        <w:rPr>
          <w:szCs w:val="28"/>
        </w:rPr>
        <w:sectPr w:rsidR="007277DA" w:rsidRPr="0000090C" w:rsidSect="003F0262">
          <w:endnotePr>
            <w:numFmt w:val="decimal"/>
          </w:endnotePr>
          <w:pgSz w:w="11907" w:h="16840"/>
          <w:pgMar w:top="1134" w:right="567" w:bottom="426" w:left="1418" w:header="567" w:footer="284" w:gutter="0"/>
          <w:pgNumType w:start="1"/>
          <w:cols w:space="720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300470" cy="8930640"/>
            <wp:effectExtent l="19050" t="0" r="508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ECC" w:rsidRPr="0000090C" w:rsidRDefault="007C7ECC" w:rsidP="00292815">
      <w:pPr>
        <w:ind w:left="6379" w:firstLine="0"/>
        <w:rPr>
          <w:sz w:val="24"/>
          <w:szCs w:val="24"/>
        </w:rPr>
      </w:pPr>
      <w:bookmarkStart w:id="1" w:name="_Toc457310292"/>
      <w:bookmarkStart w:id="2" w:name="_Toc460339496"/>
      <w:r w:rsidRPr="0000090C">
        <w:rPr>
          <w:sz w:val="24"/>
          <w:szCs w:val="24"/>
        </w:rPr>
        <w:t xml:space="preserve">Приложение 3 </w:t>
      </w:r>
    </w:p>
    <w:p w:rsidR="007C7ECC" w:rsidRPr="0000090C" w:rsidRDefault="007C7ECC" w:rsidP="00292815">
      <w:pPr>
        <w:ind w:left="6379" w:firstLine="0"/>
        <w:rPr>
          <w:bCs/>
          <w:sz w:val="24"/>
          <w:szCs w:val="24"/>
        </w:rPr>
      </w:pPr>
      <w:r w:rsidRPr="0000090C">
        <w:rPr>
          <w:sz w:val="24"/>
          <w:szCs w:val="24"/>
        </w:rPr>
        <w:t>к проекту планировки террит</w:t>
      </w:r>
      <w:r w:rsidRPr="0000090C">
        <w:rPr>
          <w:sz w:val="24"/>
          <w:szCs w:val="24"/>
        </w:rPr>
        <w:t>о</w:t>
      </w:r>
      <w:r w:rsidRPr="0000090C">
        <w:rPr>
          <w:sz w:val="24"/>
          <w:szCs w:val="24"/>
        </w:rPr>
        <w:t>рии</w:t>
      </w:r>
      <w:r w:rsidRPr="0000090C">
        <w:rPr>
          <w:bCs/>
          <w:sz w:val="24"/>
          <w:szCs w:val="24"/>
        </w:rPr>
        <w:t>,</w:t>
      </w:r>
      <w:r w:rsidR="00292815" w:rsidRPr="0000090C">
        <w:rPr>
          <w:bCs/>
          <w:sz w:val="24"/>
          <w:szCs w:val="24"/>
        </w:rPr>
        <w:t xml:space="preserve"> </w:t>
      </w:r>
      <w:r w:rsidRPr="0000090C">
        <w:rPr>
          <w:bCs/>
          <w:sz w:val="24"/>
          <w:szCs w:val="24"/>
        </w:rPr>
        <w:t xml:space="preserve">ограниченной </w:t>
      </w:r>
      <w:proofErr w:type="spellStart"/>
      <w:r w:rsidRPr="0000090C">
        <w:rPr>
          <w:bCs/>
          <w:sz w:val="24"/>
          <w:szCs w:val="24"/>
        </w:rPr>
        <w:t>Бердским</w:t>
      </w:r>
      <w:proofErr w:type="spellEnd"/>
      <w:r w:rsidRPr="0000090C">
        <w:rPr>
          <w:bCs/>
          <w:sz w:val="24"/>
          <w:szCs w:val="24"/>
        </w:rPr>
        <w:t xml:space="preserve"> шоссе, створом перспективного моста через реку Обь, шлюзовым каналом</w:t>
      </w:r>
      <w:r w:rsidR="003117F7" w:rsidRPr="0000090C">
        <w:rPr>
          <w:bCs/>
          <w:sz w:val="24"/>
          <w:szCs w:val="24"/>
        </w:rPr>
        <w:t xml:space="preserve"> </w:t>
      </w:r>
      <w:r w:rsidRPr="0000090C">
        <w:rPr>
          <w:bCs/>
          <w:sz w:val="24"/>
          <w:szCs w:val="24"/>
        </w:rPr>
        <w:t>и ул. Русской, в сове</w:t>
      </w:r>
      <w:r w:rsidRPr="0000090C">
        <w:rPr>
          <w:bCs/>
          <w:sz w:val="24"/>
          <w:szCs w:val="24"/>
        </w:rPr>
        <w:t>т</w:t>
      </w:r>
      <w:r w:rsidRPr="0000090C">
        <w:rPr>
          <w:bCs/>
          <w:sz w:val="24"/>
          <w:szCs w:val="24"/>
        </w:rPr>
        <w:t>ском районе</w:t>
      </w:r>
    </w:p>
    <w:p w:rsidR="007C7ECC" w:rsidRPr="0000090C" w:rsidRDefault="007C7ECC" w:rsidP="007C7ECC">
      <w:pPr>
        <w:jc w:val="right"/>
        <w:rPr>
          <w:bCs/>
        </w:rPr>
      </w:pPr>
    </w:p>
    <w:p w:rsidR="007C7ECC" w:rsidRPr="0000090C" w:rsidRDefault="007C7ECC" w:rsidP="007C7ECC">
      <w:pPr>
        <w:jc w:val="right"/>
        <w:rPr>
          <w:bCs/>
          <w:szCs w:val="28"/>
        </w:rPr>
      </w:pP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>ПОЛОЖЕНИЯ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>о размещении объектов капитального строительства федерального,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>регионального или местного значения, а также о характеристиках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>планируемого развития территории, в том числе плотности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 xml:space="preserve">и </w:t>
      </w:r>
      <w:proofErr w:type="gramStart"/>
      <w:r w:rsidRPr="0000090C">
        <w:rPr>
          <w:b/>
          <w:szCs w:val="28"/>
        </w:rPr>
        <w:t>параметрах</w:t>
      </w:r>
      <w:proofErr w:type="gramEnd"/>
      <w:r w:rsidRPr="0000090C">
        <w:rPr>
          <w:b/>
          <w:szCs w:val="28"/>
        </w:rPr>
        <w:t xml:space="preserve"> застройки территории и характеристиках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>развития систем социального, транспортного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>обслуживания и инженерно-технического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 xml:space="preserve">обеспечения, </w:t>
      </w:r>
      <w:proofErr w:type="gramStart"/>
      <w:r w:rsidRPr="0000090C">
        <w:rPr>
          <w:b/>
          <w:szCs w:val="28"/>
        </w:rPr>
        <w:t>необходимых</w:t>
      </w:r>
      <w:proofErr w:type="gramEnd"/>
      <w:r w:rsidRPr="0000090C">
        <w:rPr>
          <w:b/>
          <w:szCs w:val="28"/>
        </w:rPr>
        <w:t xml:space="preserve"> для</w:t>
      </w:r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  <w:r w:rsidRPr="0000090C">
        <w:rPr>
          <w:b/>
          <w:szCs w:val="28"/>
        </w:rPr>
        <w:t>развития территории</w:t>
      </w:r>
      <w:bookmarkEnd w:id="1"/>
      <w:bookmarkEnd w:id="2"/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</w:p>
    <w:p w:rsidR="00AC7182" w:rsidRPr="0000090C" w:rsidRDefault="002E1027" w:rsidP="002E1027">
      <w:pPr>
        <w:pStyle w:val="1"/>
        <w:keepNext w:val="0"/>
        <w:spacing w:before="0" w:after="0" w:line="240" w:lineRule="atLeast"/>
        <w:ind w:firstLine="0"/>
      </w:pPr>
      <w:bookmarkStart w:id="3" w:name="_Toc491780773"/>
      <w:r w:rsidRPr="0000090C">
        <w:t>1. </w:t>
      </w:r>
      <w:r w:rsidR="007C7ECC" w:rsidRPr="0000090C">
        <w:t>Характеристика современного использования</w:t>
      </w:r>
    </w:p>
    <w:p w:rsidR="007C7ECC" w:rsidRPr="0000090C" w:rsidRDefault="007C7ECC" w:rsidP="002E1027">
      <w:pPr>
        <w:pStyle w:val="1"/>
        <w:keepNext w:val="0"/>
        <w:spacing w:before="0" w:after="0" w:line="240" w:lineRule="atLeast"/>
        <w:ind w:firstLine="0"/>
      </w:pPr>
      <w:r w:rsidRPr="0000090C">
        <w:t>планируемой территории</w:t>
      </w:r>
      <w:bookmarkEnd w:id="3"/>
    </w:p>
    <w:p w:rsidR="007C7ECC" w:rsidRPr="0000090C" w:rsidRDefault="007C7ECC" w:rsidP="007C7ECC">
      <w:pPr>
        <w:ind w:left="720" w:firstLine="0"/>
      </w:pPr>
    </w:p>
    <w:p w:rsidR="007C7ECC" w:rsidRPr="0000090C" w:rsidRDefault="007C7ECC" w:rsidP="007C7ECC">
      <w:pPr>
        <w:rPr>
          <w:szCs w:val="28"/>
        </w:rPr>
      </w:pPr>
      <w:proofErr w:type="gramStart"/>
      <w:r w:rsidRPr="0000090C">
        <w:rPr>
          <w:szCs w:val="28"/>
        </w:rPr>
        <w:t xml:space="preserve">Проект планировки территории, ограниченной </w:t>
      </w:r>
      <w:proofErr w:type="spellStart"/>
      <w:r w:rsidRPr="0000090C">
        <w:rPr>
          <w:szCs w:val="28"/>
        </w:rPr>
        <w:t>Бердским</w:t>
      </w:r>
      <w:proofErr w:type="spellEnd"/>
      <w:r w:rsidRPr="0000090C">
        <w:rPr>
          <w:szCs w:val="28"/>
        </w:rPr>
        <w:t xml:space="preserve"> шоссе, створом перспективного моста через реку Обь, шлюзовым каналом и ул. Русской, в Сове</w:t>
      </w:r>
      <w:r w:rsidRPr="0000090C">
        <w:rPr>
          <w:szCs w:val="28"/>
        </w:rPr>
        <w:t>т</w:t>
      </w:r>
      <w:r w:rsidRPr="0000090C">
        <w:rPr>
          <w:szCs w:val="28"/>
        </w:rPr>
        <w:t xml:space="preserve">ском районе (далее – проект планировки) разработан в отношении территории, ограниченной </w:t>
      </w:r>
      <w:proofErr w:type="spellStart"/>
      <w:r w:rsidRPr="0000090C">
        <w:rPr>
          <w:szCs w:val="28"/>
        </w:rPr>
        <w:t>Бердским</w:t>
      </w:r>
      <w:proofErr w:type="spellEnd"/>
      <w:r w:rsidRPr="0000090C">
        <w:rPr>
          <w:szCs w:val="28"/>
        </w:rPr>
        <w:t xml:space="preserve"> шоссе, створом перспективного моста через реку Обь, шлюзовым каналом и ул. Русской, в Советском районе (далее – планируемая те</w:t>
      </w:r>
      <w:r w:rsidRPr="0000090C">
        <w:rPr>
          <w:szCs w:val="28"/>
        </w:rPr>
        <w:t>р</w:t>
      </w:r>
      <w:r w:rsidRPr="0000090C">
        <w:rPr>
          <w:szCs w:val="28"/>
        </w:rPr>
        <w:t xml:space="preserve">ритория). </w:t>
      </w:r>
      <w:proofErr w:type="gramEnd"/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Площадь планируемой территории составляет 1237 га.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Северо-западная часть планируемой территории </w:t>
      </w:r>
      <w:r w:rsidRPr="0000090C">
        <w:t>занят</w:t>
      </w:r>
      <w:r w:rsidR="003117F7" w:rsidRPr="0000090C">
        <w:t>а</w:t>
      </w:r>
      <w:r w:rsidRPr="0000090C">
        <w:t xml:space="preserve"> земельными учас</w:t>
      </w:r>
      <w:r w:rsidRPr="0000090C">
        <w:t>т</w:t>
      </w:r>
      <w:r w:rsidRPr="0000090C">
        <w:t xml:space="preserve">ками для ведения садоводства, огородничества и дачного хозяйства, бывшими </w:t>
      </w:r>
      <w:r w:rsidRPr="0000090C">
        <w:rPr>
          <w:szCs w:val="28"/>
        </w:rPr>
        <w:t xml:space="preserve">детскими оздоровительными учреждениями. В зоне, примыкающей к </w:t>
      </w:r>
      <w:proofErr w:type="spellStart"/>
      <w:r w:rsidRPr="0000090C">
        <w:rPr>
          <w:szCs w:val="28"/>
        </w:rPr>
        <w:t>Бердскому</w:t>
      </w:r>
      <w:proofErr w:type="spellEnd"/>
      <w:r w:rsidRPr="0000090C">
        <w:rPr>
          <w:szCs w:val="28"/>
        </w:rPr>
        <w:t xml:space="preserve"> шоссе, имеются отдельные участки индивидуальной жилой застройки. На части планируемой территории располагаются объекты федерального государственного бюджетного учреждения «</w:t>
      </w:r>
      <w:r w:rsidR="00334998" w:rsidRPr="0000090C">
        <w:rPr>
          <w:szCs w:val="28"/>
        </w:rPr>
        <w:t>Национальный медицинский</w:t>
      </w:r>
      <w:r w:rsidRPr="0000090C">
        <w:rPr>
          <w:szCs w:val="28"/>
        </w:rPr>
        <w:t xml:space="preserve"> исслед</w:t>
      </w:r>
      <w:r w:rsidR="003117F7" w:rsidRPr="0000090C">
        <w:rPr>
          <w:szCs w:val="28"/>
        </w:rPr>
        <w:t>о</w:t>
      </w:r>
      <w:r w:rsidRPr="0000090C">
        <w:rPr>
          <w:szCs w:val="28"/>
        </w:rPr>
        <w:t>вательск</w:t>
      </w:r>
      <w:r w:rsidR="00334998" w:rsidRPr="0000090C">
        <w:rPr>
          <w:szCs w:val="28"/>
        </w:rPr>
        <w:t>ий</w:t>
      </w:r>
      <w:r w:rsidRPr="0000090C">
        <w:rPr>
          <w:szCs w:val="28"/>
        </w:rPr>
        <w:t xml:space="preserve"> цен</w:t>
      </w:r>
      <w:r w:rsidR="00334998" w:rsidRPr="0000090C">
        <w:rPr>
          <w:szCs w:val="28"/>
        </w:rPr>
        <w:t>тр</w:t>
      </w:r>
      <w:r w:rsidRPr="0000090C">
        <w:rPr>
          <w:szCs w:val="28"/>
        </w:rPr>
        <w:t xml:space="preserve"> имени академика</w:t>
      </w:r>
      <w:r w:rsidR="003117F7" w:rsidRPr="0000090C">
        <w:rPr>
          <w:szCs w:val="28"/>
        </w:rPr>
        <w:t xml:space="preserve"> </w:t>
      </w:r>
      <w:r w:rsidRPr="0000090C">
        <w:rPr>
          <w:szCs w:val="28"/>
        </w:rPr>
        <w:t>Е.</w:t>
      </w:r>
      <w:r w:rsidR="003117F7" w:rsidRPr="0000090C">
        <w:rPr>
          <w:szCs w:val="28"/>
        </w:rPr>
        <w:t> </w:t>
      </w:r>
      <w:r w:rsidRPr="0000090C">
        <w:rPr>
          <w:szCs w:val="28"/>
        </w:rPr>
        <w:t>Н. Мешалкина» Министерства здравоохранения Российской Федерации (далее – ФГБУ им. Мешалкина). Имеются объекты производственн</w:t>
      </w:r>
      <w:r w:rsidRPr="0000090C">
        <w:rPr>
          <w:szCs w:val="28"/>
        </w:rPr>
        <w:t>о</w:t>
      </w:r>
      <w:r w:rsidRPr="0000090C">
        <w:rPr>
          <w:szCs w:val="28"/>
        </w:rPr>
        <w:t>го, коммунально-складского назначения, инженерной и транспортной инфр</w:t>
      </w:r>
      <w:r w:rsidRPr="0000090C">
        <w:rPr>
          <w:szCs w:val="28"/>
        </w:rPr>
        <w:t>а</w:t>
      </w:r>
      <w:r w:rsidRPr="0000090C">
        <w:rPr>
          <w:szCs w:val="28"/>
        </w:rPr>
        <w:t>структур.</w:t>
      </w:r>
    </w:p>
    <w:p w:rsidR="007C7ECC" w:rsidRPr="0000090C" w:rsidRDefault="007C7ECC" w:rsidP="007C7ECC">
      <w:r w:rsidRPr="0000090C">
        <w:t>В юго-западной части, вдоль ул. Балтийской, ул. Шлюзовой, ул. Русской, размещаются жилые кварталы и микрорайоны многоэтажной и индивидуальной жилой застройки.</w:t>
      </w:r>
    </w:p>
    <w:p w:rsidR="007C7ECC" w:rsidRPr="0000090C" w:rsidRDefault="007C7ECC" w:rsidP="007C7ECC">
      <w:r w:rsidRPr="0000090C">
        <w:t>Значительная часть планируемой территории (45,72 %) занята городскими лесами и иными природными территориями, 4,6 % планируемой территории зан</w:t>
      </w:r>
      <w:r w:rsidRPr="0000090C">
        <w:t>я</w:t>
      </w:r>
      <w:r w:rsidR="00207A21" w:rsidRPr="0000090C">
        <w:t>то</w:t>
      </w:r>
      <w:r w:rsidRPr="0000090C">
        <w:t xml:space="preserve"> парками, скверами и</w:t>
      </w:r>
      <w:r w:rsidR="003117F7" w:rsidRPr="0000090C">
        <w:t xml:space="preserve"> иными </w:t>
      </w:r>
      <w:r w:rsidR="00207A21" w:rsidRPr="0000090C">
        <w:t xml:space="preserve">озелененными </w:t>
      </w:r>
      <w:r w:rsidR="003117F7" w:rsidRPr="0000090C">
        <w:t xml:space="preserve">территориями </w:t>
      </w:r>
      <w:r w:rsidR="00207A21" w:rsidRPr="0000090C">
        <w:t>общего пользования</w:t>
      </w:r>
      <w:r w:rsidR="003117F7" w:rsidRPr="0000090C">
        <w:t>.</w:t>
      </w:r>
      <w:r w:rsidRPr="0000090C">
        <w:t xml:space="preserve"> Болота занимают 262,91</w:t>
      </w:r>
      <w:r w:rsidR="003117F7" w:rsidRPr="0000090C">
        <w:t> </w:t>
      </w:r>
      <w:r w:rsidRPr="0000090C">
        <w:t>га, что составляет 21,26 % от общей площади планиру</w:t>
      </w:r>
      <w:r w:rsidRPr="0000090C">
        <w:t>е</w:t>
      </w:r>
      <w:r w:rsidRPr="0000090C">
        <w:t>мой  территории.</w:t>
      </w:r>
    </w:p>
    <w:p w:rsidR="007C7ECC" w:rsidRPr="0000090C" w:rsidRDefault="007C7ECC" w:rsidP="007C7ECC">
      <w:r w:rsidRPr="0000090C">
        <w:t xml:space="preserve">Состав лесообразующих пород представлен преимущественно сосной обыкновенной, лиственницей сибирской. Из лиственных пород широко </w:t>
      </w:r>
      <w:proofErr w:type="gramStart"/>
      <w:r w:rsidRPr="0000090C">
        <w:t>распр</w:t>
      </w:r>
      <w:r w:rsidRPr="0000090C">
        <w:t>о</w:t>
      </w:r>
      <w:r w:rsidRPr="0000090C">
        <w:t>странены</w:t>
      </w:r>
      <w:proofErr w:type="gramEnd"/>
      <w:r w:rsidRPr="0000090C">
        <w:t xml:space="preserve"> береза, ива и кустарниковые.</w:t>
      </w:r>
    </w:p>
    <w:p w:rsidR="007C7ECC" w:rsidRPr="0000090C" w:rsidRDefault="007C7ECC" w:rsidP="00920837">
      <w:proofErr w:type="gramStart"/>
      <w:r w:rsidRPr="0000090C">
        <w:t>Из объектов социального обслуживания на планируемой территории расп</w:t>
      </w:r>
      <w:r w:rsidRPr="0000090C">
        <w:t>о</w:t>
      </w:r>
      <w:r w:rsidRPr="0000090C">
        <w:t>ложены муниципальное</w:t>
      </w:r>
      <w:r w:rsidR="00D24319">
        <w:t xml:space="preserve"> </w:t>
      </w:r>
      <w:r w:rsidRPr="0000090C">
        <w:t>казенное общеобразовательное учреждение города Нов</w:t>
      </w:r>
      <w:r w:rsidRPr="0000090C">
        <w:t>о</w:t>
      </w:r>
      <w:r w:rsidRPr="0000090C">
        <w:t>сибирска «Специальная (коррекционная) школа № 5 «Новые надежды» вместим</w:t>
      </w:r>
      <w:r w:rsidRPr="0000090C">
        <w:t>о</w:t>
      </w:r>
      <w:r w:rsidRPr="0000090C">
        <w:t>стью 113 человек, муниципальное бюджетное общеобразовательное учреждение города Новосибирска «Средняя общеобразовательная школа № 119» вместим</w:t>
      </w:r>
      <w:r w:rsidRPr="0000090C">
        <w:t>о</w:t>
      </w:r>
      <w:r w:rsidRPr="0000090C">
        <w:t>стью 975 человек, муниципальное бюджетное общеобразовательное учреждение города Новосибирска «Средняя общеобразовательная школа №</w:t>
      </w:r>
      <w:r w:rsidR="00FF292F" w:rsidRPr="0000090C">
        <w:t xml:space="preserve"> </w:t>
      </w:r>
      <w:r w:rsidRPr="0000090C">
        <w:t>121 «Академич</w:t>
      </w:r>
      <w:r w:rsidRPr="0000090C">
        <w:t>е</w:t>
      </w:r>
      <w:r w:rsidRPr="0000090C">
        <w:t>ская» вместимостью 884 человека, муниципальное казенное дошкольное образ</w:t>
      </w:r>
      <w:r w:rsidRPr="0000090C">
        <w:t>о</w:t>
      </w:r>
      <w:r w:rsidRPr="0000090C">
        <w:t>вательное учреждение  города Новосибирска «Детский сад № 33</w:t>
      </w:r>
      <w:proofErr w:type="gramEnd"/>
      <w:r w:rsidRPr="0000090C">
        <w:t xml:space="preserve"> </w:t>
      </w:r>
      <w:proofErr w:type="gramStart"/>
      <w:r w:rsidRPr="0000090C">
        <w:t>комбинирова</w:t>
      </w:r>
      <w:r w:rsidRPr="0000090C">
        <w:t>н</w:t>
      </w:r>
      <w:r w:rsidRPr="0000090C">
        <w:t>ного вида</w:t>
      </w:r>
      <w:r w:rsidR="00D24319">
        <w:t>»</w:t>
      </w:r>
      <w:r w:rsidRPr="0000090C">
        <w:t xml:space="preserve"> вместимостью 280 человек, муниципальное</w:t>
      </w:r>
      <w:r w:rsidR="00FC75DD">
        <w:t xml:space="preserve"> </w:t>
      </w:r>
      <w:r w:rsidRPr="0000090C">
        <w:t>казенное дошкольное образовательное учреждение города Новосибир</w:t>
      </w:r>
      <w:r w:rsidR="00FC75DD">
        <w:t xml:space="preserve">ска </w:t>
      </w:r>
      <w:r w:rsidR="00250C1D" w:rsidRPr="0000090C">
        <w:t>«</w:t>
      </w:r>
      <w:r w:rsidR="00AA547F" w:rsidRPr="0000090C">
        <w:t>Д</w:t>
      </w:r>
      <w:r w:rsidRPr="0000090C">
        <w:t xml:space="preserve">етский сад № 156 </w:t>
      </w:r>
      <w:proofErr w:type="spellStart"/>
      <w:r w:rsidRPr="0000090C">
        <w:t>общера</w:t>
      </w:r>
      <w:r w:rsidRPr="0000090C">
        <w:t>з</w:t>
      </w:r>
      <w:r w:rsidRPr="0000090C">
        <w:t>вивающего</w:t>
      </w:r>
      <w:proofErr w:type="spellEnd"/>
      <w:r w:rsidRPr="0000090C">
        <w:t xml:space="preserve"> вида «Сказка</w:t>
      </w:r>
      <w:r w:rsidR="00351F25" w:rsidRPr="0000090C">
        <w:t>»</w:t>
      </w:r>
      <w:r w:rsidR="00AA547F" w:rsidRPr="0000090C">
        <w:t xml:space="preserve"> с приор</w:t>
      </w:r>
      <w:r w:rsidR="00B61CFA" w:rsidRPr="0000090C">
        <w:t>и</w:t>
      </w:r>
      <w:r w:rsidR="00AA547F" w:rsidRPr="0000090C">
        <w:t>тетным осуществлением художественно-эстетического развития детей</w:t>
      </w:r>
      <w:r w:rsidRPr="0000090C">
        <w:t>» вместимостью 225</w:t>
      </w:r>
      <w:r w:rsidR="00F8614D" w:rsidRPr="0000090C">
        <w:t> </w:t>
      </w:r>
      <w:r w:rsidRPr="0000090C">
        <w:t>человек, муниципальное</w:t>
      </w:r>
      <w:r w:rsidR="00403E6D" w:rsidRPr="0000090C">
        <w:t xml:space="preserve"> </w:t>
      </w:r>
      <w:r w:rsidRPr="0000090C">
        <w:t>казе</w:t>
      </w:r>
      <w:r w:rsidRPr="0000090C">
        <w:t>н</w:t>
      </w:r>
      <w:r w:rsidRPr="0000090C">
        <w:t>ное дошкольное образовательное</w:t>
      </w:r>
      <w:r w:rsidR="00920837" w:rsidRPr="0000090C">
        <w:t xml:space="preserve"> учреждение города Новосибирска </w:t>
      </w:r>
      <w:r w:rsidRPr="0000090C">
        <w:t>«Детский сад комбинированного вида</w:t>
      </w:r>
      <w:r w:rsidR="00FC75DD">
        <w:t xml:space="preserve"> </w:t>
      </w:r>
      <w:r w:rsidRPr="0000090C">
        <w:t>№</w:t>
      </w:r>
      <w:r w:rsidR="00920837" w:rsidRPr="0000090C">
        <w:t xml:space="preserve"> </w:t>
      </w:r>
      <w:r w:rsidRPr="0000090C">
        <w:t xml:space="preserve">442 «Кораблик» вместимостью 325 человек, </w:t>
      </w:r>
      <w:r w:rsidR="00202B3C" w:rsidRPr="0000090C">
        <w:t>фед</w:t>
      </w:r>
      <w:r w:rsidR="00202B3C" w:rsidRPr="0000090C">
        <w:t>е</w:t>
      </w:r>
      <w:r w:rsidR="00202B3C" w:rsidRPr="0000090C">
        <w:t xml:space="preserve">ральное государственное бюджетное </w:t>
      </w:r>
      <w:r w:rsidRPr="0000090C">
        <w:t>дошкольное образовательное учрежде</w:t>
      </w:r>
      <w:r w:rsidR="00202B3C" w:rsidRPr="0000090C">
        <w:t>ние</w:t>
      </w:r>
      <w:r w:rsidRPr="0000090C">
        <w:t xml:space="preserve"> </w:t>
      </w:r>
      <w:r w:rsidR="00351F25" w:rsidRPr="0000090C">
        <w:t xml:space="preserve">«Детский сад № 258» </w:t>
      </w:r>
      <w:r w:rsidRPr="0000090C">
        <w:t>вместимостью 130 человек.</w:t>
      </w:r>
      <w:proofErr w:type="gramEnd"/>
    </w:p>
    <w:p w:rsidR="007C7ECC" w:rsidRPr="0000090C" w:rsidRDefault="007C7ECC" w:rsidP="007C7ECC">
      <w:r w:rsidRPr="0000090C">
        <w:t>На пл</w:t>
      </w:r>
      <w:r w:rsidR="00171EA5" w:rsidRPr="0000090C">
        <w:t>анируемой территории расположен</w:t>
      </w:r>
      <w:r w:rsidRPr="0000090C">
        <w:t xml:space="preserve"> </w:t>
      </w:r>
      <w:r w:rsidR="00171EA5" w:rsidRPr="0000090C">
        <w:t>объе</w:t>
      </w:r>
      <w:proofErr w:type="gramStart"/>
      <w:r w:rsidR="00171EA5" w:rsidRPr="0000090C">
        <w:t>кт</w:t>
      </w:r>
      <w:r w:rsidRPr="0000090C">
        <w:t xml:space="preserve"> здр</w:t>
      </w:r>
      <w:proofErr w:type="gramEnd"/>
      <w:r w:rsidRPr="0000090C">
        <w:t>авоохранени</w:t>
      </w:r>
      <w:r w:rsidR="00920837" w:rsidRPr="0000090C">
        <w:t>я</w:t>
      </w:r>
      <w:r w:rsidRPr="0000090C">
        <w:t xml:space="preserve"> для о</w:t>
      </w:r>
      <w:r w:rsidRPr="0000090C">
        <w:t>б</w:t>
      </w:r>
      <w:r w:rsidRPr="0000090C">
        <w:t>служивания населения: государственное бюджетное учреждение здравоохранения Новосибирской области «Консультативно-диагностическая поликлиника № 2» (далее – ГБУЗ НСО КДП № 2</w:t>
      </w:r>
      <w:r w:rsidR="00FC75DD">
        <w:t xml:space="preserve"> </w:t>
      </w:r>
      <w:r w:rsidRPr="0000090C">
        <w:t>г. Новосибирска) расчетной вместимостью 400 п</w:t>
      </w:r>
      <w:r w:rsidRPr="0000090C">
        <w:t>о</w:t>
      </w:r>
      <w:r w:rsidRPr="0000090C">
        <w:t>сещений в смену. Имеются также частные стоматологически</w:t>
      </w:r>
      <w:r w:rsidR="00920837" w:rsidRPr="0000090C">
        <w:t>е</w:t>
      </w:r>
      <w:r w:rsidRPr="0000090C">
        <w:t xml:space="preserve"> клиник</w:t>
      </w:r>
      <w:r w:rsidR="00920837" w:rsidRPr="0000090C">
        <w:t>и</w:t>
      </w:r>
      <w:r w:rsidRPr="0000090C">
        <w:t xml:space="preserve"> и мед</w:t>
      </w:r>
      <w:r w:rsidRPr="0000090C">
        <w:t>и</w:t>
      </w:r>
      <w:r w:rsidRPr="0000090C">
        <w:t>цинские центры, магазины</w:t>
      </w:r>
      <w:r w:rsidR="00CE5306" w:rsidRPr="0000090C">
        <w:t xml:space="preserve"> продовольственных товаров</w:t>
      </w:r>
      <w:r w:rsidRPr="0000090C">
        <w:t xml:space="preserve">, кафе, отделение почтовой связи. </w:t>
      </w:r>
    </w:p>
    <w:p w:rsidR="007C7ECC" w:rsidRPr="0000090C" w:rsidRDefault="007C7ECC" w:rsidP="007C7ECC">
      <w:pPr>
        <w:rPr>
          <w:szCs w:val="28"/>
        </w:rPr>
      </w:pPr>
      <w:r w:rsidRPr="0000090C">
        <w:t xml:space="preserve">Промышленные предприятия на планируемой территории представлены следующими предприятиями: закрытое акционерное общество </w:t>
      </w:r>
      <w:r w:rsidRPr="0000090C">
        <w:rPr>
          <w:szCs w:val="28"/>
        </w:rPr>
        <w:t>(далее – ЗАО) «</w:t>
      </w:r>
      <w:r w:rsidR="002A1C1C" w:rsidRPr="0000090C">
        <w:rPr>
          <w:szCs w:val="28"/>
        </w:rPr>
        <w:t>З</w:t>
      </w:r>
      <w:r w:rsidR="002A1C1C" w:rsidRPr="0000090C">
        <w:rPr>
          <w:szCs w:val="28"/>
        </w:rPr>
        <w:t>а</w:t>
      </w:r>
      <w:r w:rsidR="002A1C1C" w:rsidRPr="0000090C">
        <w:rPr>
          <w:szCs w:val="28"/>
        </w:rPr>
        <w:t xml:space="preserve">вод </w:t>
      </w:r>
      <w:r w:rsidRPr="0000090C">
        <w:rPr>
          <w:szCs w:val="28"/>
        </w:rPr>
        <w:t xml:space="preserve">ЖБИ-1», </w:t>
      </w:r>
      <w:r w:rsidR="002A1C1C" w:rsidRPr="0000090C">
        <w:rPr>
          <w:szCs w:val="28"/>
        </w:rPr>
        <w:t xml:space="preserve">акционерное общество (далее – </w:t>
      </w:r>
      <w:r w:rsidRPr="0000090C">
        <w:rPr>
          <w:szCs w:val="28"/>
        </w:rPr>
        <w:t>АО) «</w:t>
      </w:r>
      <w:r w:rsidR="002A1C1C" w:rsidRPr="0000090C">
        <w:rPr>
          <w:szCs w:val="28"/>
        </w:rPr>
        <w:t>Специальное конструкторско-технологическое бюро</w:t>
      </w:r>
      <w:r w:rsidRPr="0000090C">
        <w:rPr>
          <w:szCs w:val="28"/>
        </w:rPr>
        <w:t xml:space="preserve"> Катализатор», общество с ограниченной ответственностью (далее – ООО) Научно-производственная компания «</w:t>
      </w:r>
      <w:proofErr w:type="spellStart"/>
      <w:r w:rsidRPr="0000090C">
        <w:rPr>
          <w:szCs w:val="28"/>
        </w:rPr>
        <w:t>СибГеофизПрибор</w:t>
      </w:r>
      <w:proofErr w:type="spellEnd"/>
      <w:r w:rsidRPr="0000090C">
        <w:rPr>
          <w:szCs w:val="28"/>
        </w:rPr>
        <w:t>».</w:t>
      </w:r>
    </w:p>
    <w:p w:rsidR="007C7ECC" w:rsidRPr="0000090C" w:rsidRDefault="007C7ECC" w:rsidP="007C7ECC">
      <w:r w:rsidRPr="0000090C">
        <w:t xml:space="preserve">Население </w:t>
      </w:r>
      <w:r w:rsidRPr="0000090C">
        <w:rPr>
          <w:szCs w:val="28"/>
        </w:rPr>
        <w:t xml:space="preserve">планируемой территории </w:t>
      </w:r>
      <w:r w:rsidRPr="0000090C">
        <w:t>по состоянию на 2017 год составляет 21,2  тыс. человек, плотность населения – около 17 чел./</w:t>
      </w:r>
      <w:proofErr w:type="gramStart"/>
      <w:r w:rsidRPr="0000090C">
        <w:t>га</w:t>
      </w:r>
      <w:proofErr w:type="gramEnd"/>
      <w:r w:rsidRPr="0000090C">
        <w:t>. Площадь индивид</w:t>
      </w:r>
      <w:r w:rsidRPr="0000090C">
        <w:t>у</w:t>
      </w:r>
      <w:r w:rsidRPr="0000090C">
        <w:t>альной и малоэтажн</w:t>
      </w:r>
      <w:r w:rsidR="00920837" w:rsidRPr="0000090C">
        <w:t>ой</w:t>
      </w:r>
      <w:r w:rsidRPr="0000090C">
        <w:t xml:space="preserve"> жилой застройки – 75,04</w:t>
      </w:r>
      <w:r w:rsidRPr="0000090C">
        <w:rPr>
          <w:sz w:val="26"/>
          <w:szCs w:val="26"/>
        </w:rPr>
        <w:t xml:space="preserve"> </w:t>
      </w:r>
      <w:r w:rsidRPr="0000090C">
        <w:t xml:space="preserve">га, средне- и многоэтажной жилой застройки и </w:t>
      </w:r>
      <w:r w:rsidRPr="0000090C">
        <w:rPr>
          <w:szCs w:val="28"/>
        </w:rPr>
        <w:t xml:space="preserve">застройки жилыми домами повышенной этажности </w:t>
      </w:r>
      <w:r w:rsidRPr="0000090C">
        <w:t xml:space="preserve"> – 33,52 га. Те</w:t>
      </w:r>
      <w:r w:rsidRPr="0000090C">
        <w:t>р</w:t>
      </w:r>
      <w:r w:rsidRPr="0000090C">
        <w:t>ритории садоводческих, огороднических и дачных некоммерческих объединений граждан занимают 270,17 га.</w:t>
      </w:r>
    </w:p>
    <w:p w:rsidR="007C7ECC" w:rsidRPr="0000090C" w:rsidRDefault="007C7ECC" w:rsidP="007C7ECC">
      <w:r w:rsidRPr="0000090C">
        <w:t>Существующий баланс использования планируемой территории приведен в таблице 1.</w:t>
      </w:r>
    </w:p>
    <w:p w:rsidR="00292815" w:rsidRPr="0000090C" w:rsidRDefault="00292815">
      <w:pPr>
        <w:ind w:firstLine="0"/>
        <w:jc w:val="left"/>
      </w:pPr>
    </w:p>
    <w:p w:rsidR="00292815" w:rsidRPr="0000090C" w:rsidRDefault="00292815">
      <w:pPr>
        <w:ind w:firstLine="0"/>
        <w:jc w:val="left"/>
      </w:pPr>
    </w:p>
    <w:p w:rsidR="0000090C" w:rsidRDefault="0000090C" w:rsidP="007C7ECC">
      <w:pPr>
        <w:jc w:val="right"/>
      </w:pPr>
    </w:p>
    <w:p w:rsidR="0000090C" w:rsidRDefault="0000090C" w:rsidP="007C7ECC">
      <w:pPr>
        <w:jc w:val="right"/>
      </w:pPr>
    </w:p>
    <w:p w:rsidR="0000090C" w:rsidRDefault="0000090C" w:rsidP="007C7ECC">
      <w:pPr>
        <w:jc w:val="right"/>
      </w:pPr>
    </w:p>
    <w:p w:rsidR="0000090C" w:rsidRDefault="0000090C" w:rsidP="007C7ECC">
      <w:pPr>
        <w:jc w:val="right"/>
      </w:pPr>
    </w:p>
    <w:p w:rsidR="007C7ECC" w:rsidRPr="0000090C" w:rsidRDefault="007C7ECC" w:rsidP="007C7ECC">
      <w:pPr>
        <w:jc w:val="right"/>
      </w:pPr>
      <w:r w:rsidRPr="0000090C">
        <w:t>Таблица 1</w:t>
      </w:r>
    </w:p>
    <w:p w:rsidR="007C7ECC" w:rsidRPr="0000090C" w:rsidRDefault="007C7ECC" w:rsidP="007C7ECC">
      <w:pPr>
        <w:jc w:val="center"/>
      </w:pPr>
    </w:p>
    <w:p w:rsidR="007C7ECC" w:rsidRPr="0000090C" w:rsidRDefault="007C7ECC" w:rsidP="007C7ECC">
      <w:pPr>
        <w:ind w:firstLine="0"/>
        <w:jc w:val="center"/>
      </w:pPr>
      <w:r w:rsidRPr="0000090C">
        <w:t>Существующий баланс использования планируемой территории</w:t>
      </w:r>
    </w:p>
    <w:p w:rsidR="007C7ECC" w:rsidRPr="0000090C" w:rsidRDefault="007C7ECC" w:rsidP="007C7ECC">
      <w:pPr>
        <w:spacing w:line="240" w:lineRule="atLeast"/>
        <w:ind w:firstLine="0"/>
        <w:jc w:val="center"/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94"/>
        <w:gridCol w:w="6805"/>
        <w:gridCol w:w="992"/>
        <w:gridCol w:w="1587"/>
      </w:tblGrid>
      <w:tr w:rsidR="007C7ECC" w:rsidRPr="0000090C" w:rsidTr="007C7ECC">
        <w:trPr>
          <w:trHeight w:val="480"/>
          <w:tblHeader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№</w:t>
            </w:r>
          </w:p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00090C">
              <w:rPr>
                <w:szCs w:val="28"/>
              </w:rPr>
              <w:t>п</w:t>
            </w:r>
            <w:proofErr w:type="spellEnd"/>
            <w:proofErr w:type="gramEnd"/>
            <w:r w:rsidRPr="0000090C">
              <w:rPr>
                <w:szCs w:val="28"/>
              </w:rPr>
              <w:t>/</w:t>
            </w:r>
            <w:proofErr w:type="spellStart"/>
            <w:r w:rsidRPr="0000090C">
              <w:rPr>
                <w:szCs w:val="28"/>
              </w:rPr>
              <w:t>п</w:t>
            </w:r>
            <w:proofErr w:type="spellEnd"/>
          </w:p>
        </w:tc>
        <w:tc>
          <w:tcPr>
            <w:tcW w:w="34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090C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территориальных зон и иных </w:t>
            </w:r>
          </w:p>
          <w:p w:rsidR="007C7ECC" w:rsidRPr="0000090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090C">
              <w:rPr>
                <w:rFonts w:ascii="Times New Roman" w:hAnsi="Times New Roman"/>
                <w:b w:val="0"/>
                <w:sz w:val="28"/>
                <w:szCs w:val="28"/>
              </w:rPr>
              <w:t xml:space="preserve">показателей использования </w:t>
            </w:r>
            <w:proofErr w:type="gramStart"/>
            <w:r w:rsidRPr="0000090C">
              <w:rPr>
                <w:rFonts w:ascii="Times New Roman" w:hAnsi="Times New Roman"/>
                <w:b w:val="0"/>
                <w:sz w:val="28"/>
                <w:szCs w:val="28"/>
              </w:rPr>
              <w:t>планируемой</w:t>
            </w:r>
            <w:proofErr w:type="gramEnd"/>
            <w:r w:rsidRPr="0000090C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 xml:space="preserve">территории </w:t>
            </w:r>
          </w:p>
        </w:tc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Площадь</w:t>
            </w:r>
          </w:p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территории</w:t>
            </w:r>
          </w:p>
        </w:tc>
      </w:tr>
      <w:tr w:rsidR="007C7ECC" w:rsidRPr="0000090C" w:rsidTr="007C7ECC">
        <w:trPr>
          <w:trHeight w:val="480"/>
          <w:tblHeader/>
        </w:trPr>
        <w:tc>
          <w:tcPr>
            <w:tcW w:w="2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34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090C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7C7ECC" w:rsidRPr="0000090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090C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7C7ECC" w:rsidRPr="0000090C" w:rsidRDefault="007C7ECC" w:rsidP="007C7EC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0090C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территории</w:t>
            </w:r>
          </w:p>
        </w:tc>
      </w:tr>
    </w:tbl>
    <w:p w:rsidR="007C7ECC" w:rsidRPr="0000090C" w:rsidRDefault="007C7ECC" w:rsidP="007C7ECC">
      <w:pPr>
        <w:ind w:firstLine="0"/>
        <w:rPr>
          <w:sz w:val="2"/>
          <w:szCs w:val="28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96"/>
        <w:gridCol w:w="6804"/>
        <w:gridCol w:w="995"/>
        <w:gridCol w:w="1556"/>
      </w:tblGrid>
      <w:tr w:rsidR="007C7ECC" w:rsidRPr="0000090C" w:rsidTr="0000090C">
        <w:trPr>
          <w:tblHeader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 w:val="24"/>
                <w:szCs w:val="24"/>
              </w:rPr>
            </w:pPr>
            <w:r w:rsidRPr="0000090C">
              <w:rPr>
                <w:sz w:val="24"/>
                <w:szCs w:val="24"/>
              </w:rPr>
              <w:t>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 w:val="24"/>
                <w:szCs w:val="24"/>
              </w:rPr>
            </w:pPr>
            <w:r w:rsidRPr="0000090C">
              <w:rPr>
                <w:sz w:val="24"/>
                <w:szCs w:val="24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8E06E6" w:rsidP="007C7ECC">
            <w:pPr>
              <w:ind w:firstLine="0"/>
              <w:jc w:val="center"/>
              <w:rPr>
                <w:sz w:val="24"/>
                <w:szCs w:val="24"/>
              </w:rPr>
            </w:pPr>
            <w:r w:rsidRPr="0000090C">
              <w:rPr>
                <w:sz w:val="24"/>
                <w:szCs w:val="24"/>
              </w:rPr>
              <w:t>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8E06E6" w:rsidP="007C7ECC">
            <w:pPr>
              <w:ind w:firstLine="0"/>
              <w:jc w:val="center"/>
              <w:rPr>
                <w:sz w:val="24"/>
                <w:szCs w:val="24"/>
              </w:rPr>
            </w:pPr>
            <w:r w:rsidRPr="0000090C">
              <w:rPr>
                <w:sz w:val="24"/>
                <w:szCs w:val="24"/>
              </w:rPr>
              <w:t>4</w:t>
            </w:r>
          </w:p>
        </w:tc>
      </w:tr>
      <w:tr w:rsidR="007C7ECC" w:rsidRPr="0000090C" w:rsidTr="00D24319">
        <w:trPr>
          <w:trHeight w:val="20"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00090C">
              <w:rPr>
                <w:sz w:val="26"/>
                <w:szCs w:val="26"/>
              </w:rPr>
              <w:t>24,86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2,01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 xml:space="preserve">Зона </w:t>
            </w:r>
            <w:r w:rsidRPr="0000090C">
              <w:t>отдыха и оздоровления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24,86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2,01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Жилые зоны,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108,57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8,79</w:t>
            </w:r>
          </w:p>
        </w:tc>
      </w:tr>
      <w:tr w:rsidR="007C7ECC" w:rsidRPr="0000090C" w:rsidTr="0000090C">
        <w:trPr>
          <w:trHeight w:val="319"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74,22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6</w:t>
            </w:r>
          </w:p>
        </w:tc>
      </w:tr>
      <w:tr w:rsidR="007C7ECC" w:rsidRPr="0000090C" w:rsidTr="0000090C">
        <w:trPr>
          <w:cantSplit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2.2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застройки малоэтажными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0,83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0,07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2.3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 xml:space="preserve">Зона застройки </w:t>
            </w:r>
            <w:proofErr w:type="spellStart"/>
            <w:r w:rsidRPr="0000090C">
              <w:rPr>
                <w:szCs w:val="28"/>
              </w:rPr>
              <w:t>среднеэтажными</w:t>
            </w:r>
            <w:proofErr w:type="spellEnd"/>
            <w:r w:rsidRPr="0000090C">
              <w:rPr>
                <w:szCs w:val="28"/>
              </w:rPr>
              <w:t xml:space="preserve">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5,53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0,45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2.4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24,09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1,95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2.5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застройки жилыми домами повышенной этажн</w:t>
            </w:r>
            <w:r w:rsidRPr="0000090C">
              <w:rPr>
                <w:szCs w:val="28"/>
              </w:rPr>
              <w:t>о</w:t>
            </w:r>
            <w:r w:rsidRPr="0000090C">
              <w:rPr>
                <w:szCs w:val="28"/>
              </w:rPr>
              <w:t>сти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3,90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0,32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160AB7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Общественно-деловые</w:t>
            </w:r>
            <w:r w:rsidR="007C7ECC" w:rsidRPr="0000090C">
              <w:rPr>
                <w:szCs w:val="28"/>
              </w:rPr>
              <w:t xml:space="preserve"> </w:t>
            </w:r>
            <w:r w:rsidRPr="0000090C">
              <w:t>зоны</w:t>
            </w:r>
            <w:r w:rsidR="007C7ECC" w:rsidRPr="0000090C">
              <w:rPr>
                <w:szCs w:val="28"/>
              </w:rPr>
              <w:t>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51,08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4,12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</w:t>
            </w:r>
            <w:r w:rsidRPr="0000090C">
              <w:t xml:space="preserve"> объектов</w:t>
            </w:r>
            <w:r w:rsidRPr="0000090C">
              <w:rPr>
                <w:szCs w:val="28"/>
              </w:rPr>
              <w:t xml:space="preserve"> делового, общественного и коммерч</w:t>
            </w:r>
            <w:r w:rsidRPr="0000090C">
              <w:rPr>
                <w:szCs w:val="28"/>
              </w:rPr>
              <w:t>е</w:t>
            </w:r>
            <w:r w:rsidRPr="0000090C">
              <w:rPr>
                <w:szCs w:val="28"/>
              </w:rPr>
              <w:t>ского назначения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8,72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0,70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3.2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объектов здравоохранения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22,28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1,80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3.3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3,14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0,25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3.4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8,38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0,68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3.5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объектов дошкольного, начального общего, о</w:t>
            </w:r>
            <w:r w:rsidRPr="0000090C">
              <w:rPr>
                <w:szCs w:val="28"/>
              </w:rPr>
              <w:t>с</w:t>
            </w:r>
            <w:r w:rsidRPr="0000090C">
              <w:rPr>
                <w:szCs w:val="28"/>
              </w:rPr>
              <w:t>новного общего и среднего общего образования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8,56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0,69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366317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Производственные зоны</w:t>
            </w:r>
            <w:r w:rsidR="007C7ECC" w:rsidRPr="0000090C">
              <w:rPr>
                <w:szCs w:val="28"/>
              </w:rPr>
              <w:t>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30,79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2,49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30,79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2,49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Зоны инженерн</w:t>
            </w:r>
            <w:r w:rsidR="00F8614D" w:rsidRPr="0000090C">
              <w:rPr>
                <w:szCs w:val="28"/>
              </w:rPr>
              <w:t>ой и транспортной инфраструктур</w:t>
            </w:r>
            <w:r w:rsidRPr="0000090C">
              <w:rPr>
                <w:szCs w:val="28"/>
              </w:rPr>
              <w:t>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120,71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9,76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5.1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79,79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6,45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5.2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40,62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3,28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5.3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0,30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0,02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6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Зоны стоянок автомобильного транспорта, в том чи</w:t>
            </w:r>
            <w:r w:rsidRPr="0000090C">
              <w:rPr>
                <w:szCs w:val="28"/>
              </w:rPr>
              <w:t>с</w:t>
            </w:r>
            <w:r w:rsidRPr="0000090C">
              <w:rPr>
                <w:szCs w:val="28"/>
              </w:rPr>
              <w:t>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5,65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0,45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6.1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5,65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0,45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7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Зоны объектов сельскохозяйственного использования, в том числе: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270,22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21,84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7.1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Зона объектов для ведения садоводства и огороднич</w:t>
            </w:r>
            <w:r w:rsidRPr="0000090C">
              <w:rPr>
                <w:szCs w:val="28"/>
              </w:rPr>
              <w:t>е</w:t>
            </w:r>
            <w:r w:rsidRPr="0000090C">
              <w:rPr>
                <w:szCs w:val="28"/>
              </w:rPr>
              <w:t>ства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270,22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21,84</w:t>
            </w:r>
          </w:p>
        </w:tc>
      </w:tr>
      <w:tr w:rsidR="007C7ECC" w:rsidRPr="0000090C" w:rsidTr="0000090C"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8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565,91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45,75</w:t>
            </w:r>
          </w:p>
        </w:tc>
      </w:tr>
      <w:tr w:rsidR="007C7ECC" w:rsidRPr="0000090C" w:rsidTr="0000090C">
        <w:trPr>
          <w:cantSplit/>
        </w:trPr>
        <w:tc>
          <w:tcPr>
            <w:tcW w:w="29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9</w:t>
            </w:r>
          </w:p>
        </w:tc>
        <w:tc>
          <w:tcPr>
            <w:tcW w:w="3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D24319">
            <w:pPr>
              <w:widowControl w:val="0"/>
              <w:spacing w:line="240" w:lineRule="atLeast"/>
              <w:ind w:left="113" w:right="23" w:firstLine="6"/>
              <w:rPr>
                <w:szCs w:val="28"/>
              </w:rPr>
            </w:pPr>
            <w:r w:rsidRPr="0000090C">
              <w:rPr>
                <w:szCs w:val="28"/>
              </w:rPr>
              <w:t xml:space="preserve">Парки, скверы, бульвары, иные </w:t>
            </w:r>
            <w:r w:rsidR="00366317" w:rsidRPr="0000090C">
              <w:rPr>
                <w:szCs w:val="28"/>
              </w:rPr>
              <w:t>озелененные террит</w:t>
            </w:r>
            <w:r w:rsidR="00366317" w:rsidRPr="0000090C">
              <w:rPr>
                <w:szCs w:val="28"/>
              </w:rPr>
              <w:t>о</w:t>
            </w:r>
            <w:r w:rsidR="00366317" w:rsidRPr="0000090C">
              <w:rPr>
                <w:szCs w:val="28"/>
              </w:rPr>
              <w:t>рии общего пользования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59,21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4,79</w:t>
            </w:r>
          </w:p>
        </w:tc>
      </w:tr>
      <w:tr w:rsidR="0000090C" w:rsidRPr="0000090C" w:rsidTr="0000090C">
        <w:trPr>
          <w:cantSplit/>
        </w:trPr>
        <w:tc>
          <w:tcPr>
            <w:tcW w:w="299" w:type="pct"/>
            <w:tcBorders>
              <w:left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00090C" w:rsidRPr="0000090C" w:rsidRDefault="0000090C" w:rsidP="007C7ECC">
            <w:pPr>
              <w:widowControl w:val="0"/>
              <w:tabs>
                <w:tab w:val="left" w:pos="1305"/>
              </w:tabs>
              <w:spacing w:line="240" w:lineRule="atLeast"/>
              <w:ind w:left="113" w:right="114" w:firstLine="3"/>
              <w:rPr>
                <w:szCs w:val="28"/>
              </w:rPr>
            </w:pPr>
          </w:p>
        </w:tc>
        <w:tc>
          <w:tcPr>
            <w:tcW w:w="3419" w:type="pct"/>
            <w:tcBorders>
              <w:left w:val="nil"/>
              <w:right w:val="single" w:sz="4" w:space="0" w:color="auto"/>
            </w:tcBorders>
          </w:tcPr>
          <w:p w:rsidR="0000090C" w:rsidRPr="0000090C" w:rsidRDefault="0000090C" w:rsidP="00D24319">
            <w:pPr>
              <w:widowControl w:val="0"/>
              <w:tabs>
                <w:tab w:val="left" w:pos="1305"/>
              </w:tabs>
              <w:spacing w:line="240" w:lineRule="atLeast"/>
              <w:ind w:left="113" w:right="23" w:firstLine="3"/>
              <w:rPr>
                <w:szCs w:val="28"/>
              </w:rPr>
            </w:pPr>
            <w:r w:rsidRPr="0000090C">
              <w:rPr>
                <w:szCs w:val="28"/>
              </w:rPr>
              <w:t>Итого: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00090C" w:rsidRPr="0000090C" w:rsidRDefault="0000090C" w:rsidP="007C7EC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00090C">
              <w:rPr>
                <w:szCs w:val="28"/>
              </w:rPr>
              <w:t>1237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00090C" w:rsidRPr="0000090C" w:rsidRDefault="0000090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100</w:t>
            </w:r>
          </w:p>
        </w:tc>
      </w:tr>
    </w:tbl>
    <w:p w:rsidR="00D24319" w:rsidRDefault="00D24319" w:rsidP="007C7ECC"/>
    <w:p w:rsidR="007C7ECC" w:rsidRPr="0000090C" w:rsidRDefault="00B83806" w:rsidP="007C7ECC">
      <w:r w:rsidRPr="0000090C">
        <w:t>О</w:t>
      </w:r>
      <w:r w:rsidR="007C7ECC" w:rsidRPr="0000090C">
        <w:t>бъект</w:t>
      </w:r>
      <w:r w:rsidRPr="0000090C">
        <w:t>ы</w:t>
      </w:r>
      <w:r w:rsidR="007C7ECC" w:rsidRPr="0000090C">
        <w:t xml:space="preserve"> культурного наследия</w:t>
      </w:r>
      <w:r w:rsidR="00351F25" w:rsidRPr="0000090C">
        <w:t xml:space="preserve"> (памятники истории и культуры) народов Российской Федерации</w:t>
      </w:r>
      <w:r w:rsidR="007C7ECC" w:rsidRPr="0000090C">
        <w:t xml:space="preserve"> в границах </w:t>
      </w:r>
      <w:r w:rsidRPr="0000090C">
        <w:t>планируемой</w:t>
      </w:r>
      <w:r w:rsidR="007C7ECC" w:rsidRPr="0000090C">
        <w:t xml:space="preserve"> территории отсутствуют.</w:t>
      </w:r>
    </w:p>
    <w:p w:rsidR="007C7ECC" w:rsidRPr="0000090C" w:rsidRDefault="007C7ECC" w:rsidP="007C7ECC">
      <w:r w:rsidRPr="0000090C">
        <w:t>К особым условиям использования территории, характерным для планиру</w:t>
      </w:r>
      <w:r w:rsidRPr="0000090C">
        <w:t>е</w:t>
      </w:r>
      <w:r w:rsidRPr="0000090C">
        <w:t xml:space="preserve">мой территории, следует отнести наличие </w:t>
      </w:r>
      <w:proofErr w:type="spellStart"/>
      <w:r w:rsidRPr="0000090C">
        <w:t>водоохранных</w:t>
      </w:r>
      <w:proofErr w:type="spellEnd"/>
      <w:r w:rsidRPr="0000090C">
        <w:t xml:space="preserve"> зон от существующих водных объектов, а также санитарно-защитных зон от объектов коммунального и транспортного назначения. В </w:t>
      </w:r>
      <w:proofErr w:type="gramStart"/>
      <w:r w:rsidRPr="0000090C">
        <w:t>границах</w:t>
      </w:r>
      <w:proofErr w:type="gramEnd"/>
      <w:r w:rsidRPr="0000090C">
        <w:t xml:space="preserve"> планируемой территории имеются магис</w:t>
      </w:r>
      <w:r w:rsidRPr="0000090C">
        <w:t>т</w:t>
      </w:r>
      <w:r w:rsidRPr="0000090C">
        <w:t xml:space="preserve">ральные инженерные сети: линии электропередачи </w:t>
      </w:r>
      <w:r w:rsidRPr="0000090C">
        <w:rPr>
          <w:szCs w:val="28"/>
        </w:rPr>
        <w:t xml:space="preserve">(далее – </w:t>
      </w:r>
      <w:r w:rsidRPr="0000090C">
        <w:t>ЛЭП) напряжением 110 кВ и 220 кВ и магистральный газопровод высокого давления. Особенностью планируемой территории является наличие мест неорганизованного сброса стоков ливневой канализации с прилегающих земельных участков, что обуславливает ухудшение экологической ситуации.</w:t>
      </w:r>
    </w:p>
    <w:p w:rsidR="00C547F4" w:rsidRPr="0000090C" w:rsidRDefault="00C547F4" w:rsidP="00C547F4"/>
    <w:p w:rsidR="007C7ECC" w:rsidRPr="0000090C" w:rsidRDefault="007C7ECC" w:rsidP="008E06E6">
      <w:pPr>
        <w:pStyle w:val="1"/>
        <w:spacing w:before="0" w:after="0"/>
        <w:ind w:firstLine="0"/>
      </w:pPr>
      <w:bookmarkStart w:id="4" w:name="_Toc491780774"/>
      <w:r w:rsidRPr="0000090C">
        <w:t>2. Основные направления градостроительного развития</w:t>
      </w:r>
      <w:bookmarkEnd w:id="4"/>
      <w:r w:rsidRPr="0000090C">
        <w:t xml:space="preserve"> </w:t>
      </w:r>
    </w:p>
    <w:p w:rsidR="007C7ECC" w:rsidRPr="0000090C" w:rsidRDefault="007C7ECC" w:rsidP="008E06E6">
      <w:pPr>
        <w:pStyle w:val="1"/>
        <w:spacing w:before="0" w:after="0"/>
        <w:ind w:firstLine="0"/>
      </w:pPr>
      <w:bookmarkStart w:id="5" w:name="_Toc491780775"/>
      <w:r w:rsidRPr="0000090C">
        <w:t>планируемой территории</w:t>
      </w:r>
      <w:bookmarkEnd w:id="5"/>
    </w:p>
    <w:p w:rsidR="007C7ECC" w:rsidRPr="0000090C" w:rsidRDefault="007C7ECC" w:rsidP="008E06E6">
      <w:pPr>
        <w:ind w:firstLine="0"/>
        <w:jc w:val="center"/>
        <w:rPr>
          <w:b/>
          <w:szCs w:val="28"/>
        </w:rPr>
      </w:pPr>
    </w:p>
    <w:p w:rsidR="007C7ECC" w:rsidRPr="0000090C" w:rsidRDefault="007C7ECC" w:rsidP="008E06E6">
      <w:pPr>
        <w:pStyle w:val="1"/>
        <w:spacing w:before="0" w:after="0"/>
        <w:ind w:firstLine="0"/>
      </w:pPr>
      <w:bookmarkStart w:id="6" w:name="_Toc491780776"/>
      <w:r w:rsidRPr="0000090C">
        <w:t>2.1. Основные положения</w:t>
      </w:r>
      <w:bookmarkEnd w:id="6"/>
    </w:p>
    <w:p w:rsidR="007C7ECC" w:rsidRPr="0000090C" w:rsidRDefault="007C7ECC" w:rsidP="00C547F4">
      <w:pPr>
        <w:spacing w:line="240" w:lineRule="atLeast"/>
      </w:pPr>
    </w:p>
    <w:p w:rsidR="007C7ECC" w:rsidRPr="0000090C" w:rsidRDefault="007C7ECC" w:rsidP="007C7ECC">
      <w:pPr>
        <w:spacing w:line="240" w:lineRule="atLeast"/>
      </w:pPr>
      <w:r w:rsidRPr="0000090C">
        <w:t>Проект планировки выполнен с учетом Генерального плана города Новос</w:t>
      </w:r>
      <w:r w:rsidRPr="0000090C">
        <w:t>и</w:t>
      </w:r>
      <w:r w:rsidRPr="0000090C">
        <w:t xml:space="preserve">бирска, Правил землепользования и </w:t>
      </w:r>
      <w:proofErr w:type="gramStart"/>
      <w:r w:rsidRPr="0000090C">
        <w:t>застройки города</w:t>
      </w:r>
      <w:proofErr w:type="gramEnd"/>
      <w:r w:rsidRPr="0000090C">
        <w:t xml:space="preserve"> Новосибирска. Развитие планируемой территории предусматривается на расчетный срок до 2030 года.</w:t>
      </w:r>
    </w:p>
    <w:p w:rsidR="007C7ECC" w:rsidRPr="0000090C" w:rsidRDefault="007C7ECC" w:rsidP="007C7ECC">
      <w:r w:rsidRPr="0000090C">
        <w:t xml:space="preserve">Планируемая территория расположена в правобережной части города на прибрежной территории Советского района. </w:t>
      </w:r>
    </w:p>
    <w:p w:rsidR="007C7ECC" w:rsidRPr="0000090C" w:rsidRDefault="007C7ECC" w:rsidP="007C7ECC">
      <w:r w:rsidRPr="0000090C">
        <w:t xml:space="preserve">В </w:t>
      </w:r>
      <w:proofErr w:type="gramStart"/>
      <w:r w:rsidRPr="0000090C">
        <w:t>соответствии</w:t>
      </w:r>
      <w:proofErr w:type="gramEnd"/>
      <w:r w:rsidRPr="0000090C">
        <w:t xml:space="preserve"> с Генеральным планом города Новосибирска планируемая территория расположена в юго-западной части южного планировочного сектора в качестве части его южной рекреационной зоны.</w:t>
      </w:r>
    </w:p>
    <w:p w:rsidR="007C7ECC" w:rsidRPr="0000090C" w:rsidRDefault="007C7ECC" w:rsidP="007C7ECC">
      <w:pPr>
        <w:spacing w:line="240" w:lineRule="atLeast"/>
      </w:pPr>
      <w:r w:rsidRPr="0000090C"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00090C">
        <w:t>о</w:t>
      </w:r>
      <w:r w:rsidRPr="0000090C">
        <w:t xml:space="preserve">вочной структуры (районов, микрорайонов, кварталов). </w:t>
      </w:r>
    </w:p>
    <w:p w:rsidR="007C7ECC" w:rsidRPr="0000090C" w:rsidRDefault="007C7ECC" w:rsidP="007C7ECC">
      <w:r w:rsidRPr="0000090C">
        <w:t>На планируемой территории формируется планировочная структура, с</w:t>
      </w:r>
      <w:r w:rsidRPr="0000090C">
        <w:t>о</w:t>
      </w:r>
      <w:r w:rsidRPr="0000090C">
        <w:t>стоящая из 2 микрорайонов с объектами первичного повседневного социально-бытового обслуживания населения, ограниченных красными линиями:</w:t>
      </w:r>
    </w:p>
    <w:p w:rsidR="007C7ECC" w:rsidRPr="0000090C" w:rsidRDefault="007C7ECC" w:rsidP="007C7ECC">
      <w:r w:rsidRPr="0000090C">
        <w:t>микрорайон 200.01.01 с кварталами 200.01.01.01 – 200.01.01.07 в его сост</w:t>
      </w:r>
      <w:r w:rsidRPr="0000090C">
        <w:t>а</w:t>
      </w:r>
      <w:r w:rsidRPr="0000090C">
        <w:t>ве;</w:t>
      </w:r>
    </w:p>
    <w:p w:rsidR="007C7ECC" w:rsidRPr="0000090C" w:rsidRDefault="007C7ECC" w:rsidP="007C7ECC">
      <w:r w:rsidRPr="0000090C">
        <w:t>микрорайон 200.02.01 с кварталами 200.02.01.01 – 200.02.01.09 в его сост</w:t>
      </w:r>
      <w:r w:rsidRPr="0000090C">
        <w:t>а</w:t>
      </w:r>
      <w:r w:rsidRPr="0000090C">
        <w:t>ве.</w:t>
      </w:r>
    </w:p>
    <w:p w:rsidR="007C7ECC" w:rsidRPr="0000090C" w:rsidRDefault="007C7ECC" w:rsidP="007C7ECC">
      <w:pPr>
        <w:spacing w:line="240" w:lineRule="atLeast"/>
      </w:pPr>
      <w:r w:rsidRPr="0000090C">
        <w:t xml:space="preserve">Также в состав формируемой планировочной структуры входят 10 </w:t>
      </w:r>
      <w:r w:rsidR="00C1529E" w:rsidRPr="0000090C">
        <w:t>кварт</w:t>
      </w:r>
      <w:r w:rsidR="00C1529E" w:rsidRPr="0000090C">
        <w:t>а</w:t>
      </w:r>
      <w:r w:rsidR="00C1529E" w:rsidRPr="0000090C">
        <w:t xml:space="preserve">лов, </w:t>
      </w:r>
      <w:r w:rsidRPr="0000090C">
        <w:t>в границах которых отсутствует жилая застройка: 200.01.00.01, 200.01.00.02, 200.02.00.01, 200.02.00.02, 200.02.00.03, 200.02.00.04, 200.02.00.05, 200.02.00.06, 200.02.00.07, 200.02.00.08.</w:t>
      </w:r>
    </w:p>
    <w:p w:rsidR="007C7ECC" w:rsidRPr="0000090C" w:rsidRDefault="007C7ECC" w:rsidP="007C7ECC">
      <w:r w:rsidRPr="0000090C">
        <w:t xml:space="preserve">В </w:t>
      </w:r>
      <w:proofErr w:type="gramStart"/>
      <w:r w:rsidRPr="0000090C">
        <w:t>соответствии</w:t>
      </w:r>
      <w:proofErr w:type="gramEnd"/>
      <w:r w:rsidRPr="0000090C">
        <w:t xml:space="preserve"> с принятыми планировочными решениями проектом план</w:t>
      </w:r>
      <w:r w:rsidRPr="0000090C">
        <w:t>и</w:t>
      </w:r>
      <w:r w:rsidRPr="0000090C">
        <w:t>ровки предусматриваются следующие основные мероприятия по развитию план</w:t>
      </w:r>
      <w:r w:rsidRPr="0000090C">
        <w:t>и</w:t>
      </w:r>
      <w:r w:rsidRPr="0000090C">
        <w:t>руемой территории:</w:t>
      </w:r>
    </w:p>
    <w:p w:rsidR="007C7ECC" w:rsidRPr="0000090C" w:rsidRDefault="007C7ECC" w:rsidP="007C7ECC">
      <w:r w:rsidRPr="0000090C">
        <w:t>установление красных линий в границах проекта планировки;</w:t>
      </w:r>
    </w:p>
    <w:p w:rsidR="007C7ECC" w:rsidRPr="0000090C" w:rsidRDefault="007C7ECC" w:rsidP="007C7ECC">
      <w:r w:rsidRPr="0000090C">
        <w:t>сохранение средне</w:t>
      </w:r>
      <w:r w:rsidR="00421FC7" w:rsidRPr="0000090C">
        <w:t>- и много</w:t>
      </w:r>
      <w:r w:rsidRPr="0000090C">
        <w:t xml:space="preserve">этажной жилой застройки в </w:t>
      </w:r>
      <w:r w:rsidR="00E050AA" w:rsidRPr="0000090C">
        <w:t>кварталах</w:t>
      </w:r>
      <w:r w:rsidRPr="0000090C">
        <w:t xml:space="preserve"> 200.01.01.01, 200.01.01.03, 200.01.01.04, 200.02.01.01;</w:t>
      </w:r>
    </w:p>
    <w:p w:rsidR="007C7ECC" w:rsidRPr="0000090C" w:rsidRDefault="007C7ECC" w:rsidP="007C7ECC">
      <w:r w:rsidRPr="0000090C">
        <w:t xml:space="preserve">сохранение индивидуальной жилой застройки в </w:t>
      </w:r>
      <w:r w:rsidR="00E050AA" w:rsidRPr="0000090C">
        <w:t>кварталах</w:t>
      </w:r>
      <w:r w:rsidRPr="0000090C">
        <w:t xml:space="preserve"> 200.01.01.01, 200.01.01.0</w:t>
      </w:r>
      <w:r w:rsidR="008E06E6" w:rsidRPr="0000090C">
        <w:t>2, 200.01.01.03</w:t>
      </w:r>
      <w:r w:rsidR="001533FB" w:rsidRPr="0000090C">
        <w:t>,</w:t>
      </w:r>
      <w:r w:rsidR="008E06E6" w:rsidRPr="0000090C">
        <w:t xml:space="preserve"> </w:t>
      </w:r>
      <w:r w:rsidR="00421FC7" w:rsidRPr="0000090C">
        <w:t xml:space="preserve">200.02.01.01, </w:t>
      </w:r>
      <w:r w:rsidR="008E06E6" w:rsidRPr="0000090C">
        <w:t xml:space="preserve">200.02.01.02, </w:t>
      </w:r>
      <w:r w:rsidRPr="0000090C">
        <w:t xml:space="preserve">200.02.01.03 и единичных индивидуальных жилых домов в </w:t>
      </w:r>
      <w:r w:rsidR="00E050AA" w:rsidRPr="0000090C">
        <w:t xml:space="preserve">кварталах </w:t>
      </w:r>
      <w:r w:rsidRPr="0000090C">
        <w:t>200.02.01.04, 200.02.01.</w:t>
      </w:r>
      <w:r w:rsidR="00421FC7" w:rsidRPr="0000090C">
        <w:t>05, 200.02.01.06, 200.02.01.07</w:t>
      </w:r>
      <w:r w:rsidRPr="0000090C">
        <w:t>, 200.02.01.08, 200.02.01.09;</w:t>
      </w:r>
    </w:p>
    <w:p w:rsidR="007C7ECC" w:rsidRPr="0000090C" w:rsidRDefault="009A540A" w:rsidP="007C7ECC">
      <w:r w:rsidRPr="0000090C">
        <w:t>сохранение</w:t>
      </w:r>
      <w:r w:rsidR="007C7ECC" w:rsidRPr="0000090C">
        <w:t xml:space="preserve"> территории </w:t>
      </w:r>
      <w:r w:rsidR="008D4780" w:rsidRPr="0000090C">
        <w:t>садоводческих, огороднических и дачных неко</w:t>
      </w:r>
      <w:r w:rsidR="008D4780" w:rsidRPr="0000090C">
        <w:t>м</w:t>
      </w:r>
      <w:r w:rsidR="008D4780" w:rsidRPr="0000090C">
        <w:t xml:space="preserve">мерческих объединений </w:t>
      </w:r>
      <w:r w:rsidR="00A03C7A" w:rsidRPr="0000090C">
        <w:t xml:space="preserve">граждан </w:t>
      </w:r>
      <w:r w:rsidR="007C7ECC" w:rsidRPr="0000090C">
        <w:t xml:space="preserve">в кварталах 200.02.01.03, 200.02.00.01 </w:t>
      </w:r>
      <w:r w:rsidRPr="0000090C">
        <w:t>в</w:t>
      </w:r>
      <w:r w:rsidR="007C7ECC" w:rsidRPr="0000090C">
        <w:t xml:space="preserve"> зоне </w:t>
      </w:r>
      <w:r w:rsidRPr="0000090C">
        <w:t>с</w:t>
      </w:r>
      <w:r w:rsidRPr="0000090C">
        <w:t>у</w:t>
      </w:r>
      <w:r w:rsidRPr="0000090C">
        <w:t>ществующих</w:t>
      </w:r>
      <w:r w:rsidR="008D4780" w:rsidRPr="0000090C">
        <w:t xml:space="preserve"> объектов</w:t>
      </w:r>
      <w:r w:rsidRPr="0000090C">
        <w:t xml:space="preserve"> </w:t>
      </w:r>
      <w:r w:rsidR="007C7ECC" w:rsidRPr="0000090C">
        <w:t>ведения садоводства и огородничества. Планировочная о</w:t>
      </w:r>
      <w:r w:rsidR="007C7ECC" w:rsidRPr="0000090C">
        <w:t>р</w:t>
      </w:r>
      <w:r w:rsidR="007C7ECC" w:rsidRPr="0000090C">
        <w:t>ганизация кварталов</w:t>
      </w:r>
      <w:r w:rsidR="00435B27" w:rsidRPr="0000090C">
        <w:t xml:space="preserve"> 200.02.01.03, 200.02.00.01</w:t>
      </w:r>
      <w:r w:rsidR="007C7ECC" w:rsidRPr="0000090C">
        <w:t>, границы зон</w:t>
      </w:r>
      <w:r w:rsidR="002A5CF7" w:rsidRPr="0000090C">
        <w:t xml:space="preserve"> планируемого </w:t>
      </w:r>
      <w:r w:rsidR="007C7ECC" w:rsidRPr="0000090C">
        <w:t>размещения объектов социально</w:t>
      </w:r>
      <w:r w:rsidR="002A5CF7" w:rsidRPr="0000090C">
        <w:t>-культурного и коммунально-бытового назнач</w:t>
      </w:r>
      <w:r w:rsidR="002A5CF7" w:rsidRPr="0000090C">
        <w:t>е</w:t>
      </w:r>
      <w:r w:rsidR="002A5CF7" w:rsidRPr="0000090C">
        <w:t>ния, иных объектов капитального строительства</w:t>
      </w:r>
      <w:r w:rsidR="007C7ECC" w:rsidRPr="0000090C">
        <w:t xml:space="preserve"> в проекте планировки не ра</w:t>
      </w:r>
      <w:r w:rsidR="007C7ECC" w:rsidRPr="0000090C">
        <w:t>с</w:t>
      </w:r>
      <w:r w:rsidR="007C7ECC" w:rsidRPr="0000090C">
        <w:t>сматриваются в связи с отсутствием проекта организации застройки существу</w:t>
      </w:r>
      <w:r w:rsidR="007C7ECC" w:rsidRPr="0000090C">
        <w:t>ю</w:t>
      </w:r>
      <w:r w:rsidR="007C7ECC" w:rsidRPr="0000090C">
        <w:t>щ</w:t>
      </w:r>
      <w:r w:rsidR="00B34729" w:rsidRPr="0000090C">
        <w:t>их</w:t>
      </w:r>
      <w:r w:rsidR="009A5B73" w:rsidRPr="0000090C">
        <w:t xml:space="preserve"> </w:t>
      </w:r>
      <w:r w:rsidR="00B34729" w:rsidRPr="0000090C">
        <w:t>территорий садоводческих, огороднических и дачных некоммерческих объединений</w:t>
      </w:r>
      <w:r w:rsidR="00435B27" w:rsidRPr="0000090C">
        <w:t xml:space="preserve"> граждан</w:t>
      </w:r>
      <w:r w:rsidR="007C7ECC" w:rsidRPr="0000090C">
        <w:t xml:space="preserve">; </w:t>
      </w:r>
    </w:p>
    <w:p w:rsidR="007C7ECC" w:rsidRPr="0000090C" w:rsidRDefault="007C7ECC" w:rsidP="007C7ECC">
      <w:r w:rsidRPr="0000090C">
        <w:t>расширение улицы Балтийской до параметров магистральной улицы райо</w:t>
      </w:r>
      <w:r w:rsidRPr="0000090C">
        <w:t>н</w:t>
      </w:r>
      <w:r w:rsidRPr="0000090C">
        <w:t>ного значения;</w:t>
      </w:r>
    </w:p>
    <w:p w:rsidR="007C7ECC" w:rsidRPr="0000090C" w:rsidRDefault="007C7ECC" w:rsidP="007C7ECC">
      <w:r w:rsidRPr="0000090C">
        <w:t xml:space="preserve">выделение </w:t>
      </w:r>
      <w:r w:rsidR="002D5FA9" w:rsidRPr="0000090C">
        <w:t>зон планируемого размещения объектов капитального стро</w:t>
      </w:r>
      <w:r w:rsidR="002D5FA9" w:rsidRPr="0000090C">
        <w:t>и</w:t>
      </w:r>
      <w:r w:rsidR="002D5FA9" w:rsidRPr="0000090C">
        <w:t xml:space="preserve">тельства: </w:t>
      </w:r>
      <w:r w:rsidRPr="0000090C">
        <w:t xml:space="preserve">зоны объектов </w:t>
      </w:r>
      <w:r w:rsidR="002D5FA9" w:rsidRPr="0000090C">
        <w:t>культуры и спорта</w:t>
      </w:r>
      <w:r w:rsidRPr="0000090C">
        <w:t xml:space="preserve"> в </w:t>
      </w:r>
      <w:r w:rsidR="00C10077" w:rsidRPr="0000090C">
        <w:t>кварталах</w:t>
      </w:r>
      <w:r w:rsidR="00D24319">
        <w:t xml:space="preserve"> 200.01.01.01, 200.02.01.03 </w:t>
      </w:r>
      <w:r w:rsidR="008E06E6" w:rsidRPr="0000090C">
        <w:t xml:space="preserve">– </w:t>
      </w:r>
      <w:r w:rsidRPr="0000090C">
        <w:t xml:space="preserve"> для размещения объектов спортивного назначения</w:t>
      </w:r>
      <w:r w:rsidR="00BE3868" w:rsidRPr="0000090C">
        <w:t>, зоны объектов дошкольного, начального общего, основного общего и среднего общего образов</w:t>
      </w:r>
      <w:r w:rsidR="00BE3868" w:rsidRPr="0000090C">
        <w:t>а</w:t>
      </w:r>
      <w:r w:rsidR="00BE3868" w:rsidRPr="0000090C">
        <w:t>ния в квартале 200.02.01.03 для размещения детского сада на 35 мест</w:t>
      </w:r>
      <w:r w:rsidR="00D24319">
        <w:t>.</w:t>
      </w:r>
    </w:p>
    <w:p w:rsidR="009D46E4" w:rsidRPr="0000090C" w:rsidRDefault="009D46E4" w:rsidP="007C7ECC">
      <w:pPr>
        <w:rPr>
          <w:szCs w:val="28"/>
        </w:rPr>
      </w:pPr>
      <w:r w:rsidRPr="0000090C">
        <w:rPr>
          <w:szCs w:val="28"/>
        </w:rPr>
        <w:t>Реконструкции (сносу) подлежит часть индивидуальной жилой застройки в месте концентрации  инженерных</w:t>
      </w:r>
      <w:r w:rsidR="007D11F0" w:rsidRPr="0000090C">
        <w:rPr>
          <w:szCs w:val="28"/>
        </w:rPr>
        <w:t xml:space="preserve"> коммуникаций</w:t>
      </w:r>
      <w:r w:rsidR="004F62B8" w:rsidRPr="0000090C">
        <w:rPr>
          <w:szCs w:val="28"/>
        </w:rPr>
        <w:t>.</w:t>
      </w:r>
    </w:p>
    <w:p w:rsidR="007C7ECC" w:rsidRPr="0000090C" w:rsidRDefault="007C7ECC" w:rsidP="007C7ECC">
      <w:r w:rsidRPr="0000090C">
        <w:t xml:space="preserve">Планированию развития </w:t>
      </w:r>
      <w:r w:rsidR="003F1893" w:rsidRPr="0000090C">
        <w:t xml:space="preserve">зон территорий общего пользования: </w:t>
      </w:r>
      <w:r w:rsidRPr="0000090C">
        <w:t>зоны горо</w:t>
      </w:r>
      <w:r w:rsidRPr="0000090C">
        <w:t>д</w:t>
      </w:r>
      <w:r w:rsidRPr="0000090C">
        <w:t xml:space="preserve">ских лесов, иных природных территорий, </w:t>
      </w:r>
      <w:r w:rsidR="003F1893" w:rsidRPr="0000090C">
        <w:t xml:space="preserve">зоны </w:t>
      </w:r>
      <w:r w:rsidRPr="0000090C">
        <w:t xml:space="preserve">парков, скверов, бульваров, иных </w:t>
      </w:r>
      <w:r w:rsidR="003F1893" w:rsidRPr="0000090C">
        <w:t>озелененных территорий общего пользования</w:t>
      </w:r>
      <w:r w:rsidRPr="0000090C">
        <w:t xml:space="preserve"> </w:t>
      </w:r>
      <w:r w:rsidR="008E06E6" w:rsidRPr="0000090C">
        <w:t xml:space="preserve">– </w:t>
      </w:r>
      <w:r w:rsidRPr="0000090C">
        <w:t>уделено особое внимание, учит</w:t>
      </w:r>
      <w:r w:rsidRPr="0000090C">
        <w:t>ы</w:t>
      </w:r>
      <w:r w:rsidRPr="0000090C">
        <w:t xml:space="preserve">вая их важное природоохранное, </w:t>
      </w:r>
      <w:proofErr w:type="spellStart"/>
      <w:r w:rsidRPr="0000090C">
        <w:t>средообразующее</w:t>
      </w:r>
      <w:proofErr w:type="spellEnd"/>
      <w:r w:rsidRPr="0000090C">
        <w:t>, экологическое, оздоровител</w:t>
      </w:r>
      <w:r w:rsidRPr="0000090C">
        <w:t>ь</w:t>
      </w:r>
      <w:r w:rsidRPr="0000090C">
        <w:t>ное и рекреационное значение. Проектом планировки предлагается максимальное сохранение существующих лесных массивов и озелененных и благоустроенных пространств в составе жилых и общественных комплексов.</w:t>
      </w:r>
    </w:p>
    <w:p w:rsidR="007C7ECC" w:rsidRPr="0000090C" w:rsidRDefault="007C7ECC" w:rsidP="007C7ECC">
      <w:r w:rsidRPr="0000090C">
        <w:t>На расчетный срок к 2030 году показатели развития планируемой террит</w:t>
      </w:r>
      <w:r w:rsidRPr="0000090C">
        <w:t>о</w:t>
      </w:r>
      <w:r w:rsidRPr="0000090C">
        <w:t>рии могут составить следующие значения:</w:t>
      </w:r>
    </w:p>
    <w:p w:rsidR="007C7ECC" w:rsidRPr="0000090C" w:rsidRDefault="007C7ECC" w:rsidP="007C7ECC">
      <w:r w:rsidRPr="0000090C">
        <w:t xml:space="preserve">численность населения </w:t>
      </w:r>
      <w:r w:rsidR="00551E4D" w:rsidRPr="0000090C">
        <w:t>составит</w:t>
      </w:r>
      <w:r w:rsidRPr="0000090C">
        <w:t xml:space="preserve"> 2</w:t>
      </w:r>
      <w:r w:rsidR="00E3162F" w:rsidRPr="0000090C">
        <w:t>0,9</w:t>
      </w:r>
      <w:r w:rsidRPr="0000090C">
        <w:t> тыс. человек;</w:t>
      </w:r>
    </w:p>
    <w:p w:rsidR="007C7ECC" w:rsidRPr="0000090C" w:rsidRDefault="007C7ECC" w:rsidP="007C7ECC">
      <w:r w:rsidRPr="0000090C">
        <w:t xml:space="preserve">объем жилищного фонда </w:t>
      </w:r>
      <w:r w:rsidR="00626A05" w:rsidRPr="0000090C">
        <w:t xml:space="preserve">составит </w:t>
      </w:r>
      <w:r w:rsidRPr="0000090C">
        <w:t>4</w:t>
      </w:r>
      <w:r w:rsidR="00E3162F" w:rsidRPr="0000090C">
        <w:t>14</w:t>
      </w:r>
      <w:r w:rsidRPr="0000090C">
        <w:t>,9</w:t>
      </w:r>
      <w:r w:rsidR="00E3162F" w:rsidRPr="0000090C">
        <w:t> тыс</w:t>
      </w:r>
      <w:r w:rsidRPr="0000090C">
        <w:t>. кв. м;</w:t>
      </w:r>
    </w:p>
    <w:p w:rsidR="007C7ECC" w:rsidRPr="0000090C" w:rsidRDefault="007C7ECC" w:rsidP="007C7ECC">
      <w:r w:rsidRPr="0000090C">
        <w:t>обеспеченность озеленен</w:t>
      </w:r>
      <w:r w:rsidR="00E61693" w:rsidRPr="0000090C">
        <w:t>ными территориями</w:t>
      </w:r>
      <w:r w:rsidRPr="0000090C">
        <w:t xml:space="preserve"> общего пользования составит   285 кв. м/человека.</w:t>
      </w:r>
    </w:p>
    <w:p w:rsidR="007C7ECC" w:rsidRPr="0000090C" w:rsidRDefault="007C7ECC" w:rsidP="007C7ECC"/>
    <w:p w:rsidR="0000090C" w:rsidRDefault="0000090C" w:rsidP="00C547F4">
      <w:pPr>
        <w:pStyle w:val="1"/>
        <w:spacing w:before="0" w:after="0"/>
      </w:pPr>
      <w:bookmarkStart w:id="7" w:name="_Toc491780777"/>
    </w:p>
    <w:p w:rsidR="0000090C" w:rsidRDefault="0000090C" w:rsidP="0000090C"/>
    <w:p w:rsidR="0000090C" w:rsidRPr="0000090C" w:rsidRDefault="0000090C" w:rsidP="0000090C"/>
    <w:p w:rsidR="0000090C" w:rsidRDefault="0000090C" w:rsidP="0000090C">
      <w:pPr>
        <w:pStyle w:val="1"/>
        <w:keepNext w:val="0"/>
        <w:spacing w:before="0" w:after="0"/>
      </w:pPr>
    </w:p>
    <w:p w:rsidR="007C7ECC" w:rsidRPr="0000090C" w:rsidRDefault="007C7ECC" w:rsidP="00D24319">
      <w:pPr>
        <w:pStyle w:val="1"/>
        <w:keepNext w:val="0"/>
        <w:spacing w:before="0" w:after="0"/>
        <w:ind w:firstLine="0"/>
      </w:pPr>
      <w:r w:rsidRPr="0000090C">
        <w:t>2.2. Границы зон планируемого размещения объектов</w:t>
      </w:r>
      <w:bookmarkEnd w:id="7"/>
      <w:r w:rsidRPr="0000090C">
        <w:t xml:space="preserve"> </w:t>
      </w:r>
    </w:p>
    <w:p w:rsidR="007C7ECC" w:rsidRPr="0000090C" w:rsidRDefault="007C7ECC" w:rsidP="00D24319">
      <w:pPr>
        <w:pStyle w:val="1"/>
        <w:keepNext w:val="0"/>
        <w:spacing w:before="0" w:after="0"/>
        <w:ind w:firstLine="0"/>
      </w:pPr>
      <w:bookmarkStart w:id="8" w:name="_Toc491780778"/>
      <w:r w:rsidRPr="0000090C">
        <w:t>капитального строительства</w:t>
      </w:r>
      <w:bookmarkEnd w:id="8"/>
    </w:p>
    <w:p w:rsidR="007C7ECC" w:rsidRPr="0000090C" w:rsidRDefault="007C7ECC" w:rsidP="00D24319">
      <w:pPr>
        <w:ind w:firstLine="0"/>
        <w:jc w:val="center"/>
        <w:rPr>
          <w:b/>
        </w:rPr>
      </w:pPr>
    </w:p>
    <w:p w:rsidR="007C7ECC" w:rsidRPr="0000090C" w:rsidRDefault="007C7ECC" w:rsidP="007C7ECC">
      <w:r w:rsidRPr="0000090C">
        <w:t>Проектом планировки устанавливаются границы зон планируемого разм</w:t>
      </w:r>
      <w:r w:rsidRPr="0000090C">
        <w:t>е</w:t>
      </w:r>
      <w:r w:rsidRPr="0000090C">
        <w:t>щения объектов социально-культурного и коммунально-бытового назначения, иных объектов капитального строительства (далее –  зоны планируемого разм</w:t>
      </w:r>
      <w:r w:rsidRPr="0000090C">
        <w:t>е</w:t>
      </w:r>
      <w:r w:rsidRPr="0000090C">
        <w:t xml:space="preserve">щения объектов капитального строительства). </w:t>
      </w:r>
      <w:proofErr w:type="gramStart"/>
      <w:r w:rsidRPr="0000090C">
        <w:t xml:space="preserve">В </w:t>
      </w:r>
      <w:r w:rsidR="00847BF5" w:rsidRPr="0000090C">
        <w:t>зонах планируемого размещения объектов капитального строительства</w:t>
      </w:r>
      <w:r w:rsidRPr="0000090C">
        <w:t xml:space="preserve"> с уже существующими объектами пред</w:t>
      </w:r>
      <w:r w:rsidRPr="0000090C">
        <w:t>у</w:t>
      </w:r>
      <w:r w:rsidRPr="0000090C">
        <w:t>сматривается возможность дальнейшего развития планируемой территории с ра</w:t>
      </w:r>
      <w:r w:rsidRPr="0000090C">
        <w:t>з</w:t>
      </w:r>
      <w:r w:rsidRPr="0000090C">
        <w:t>мещением новых объектов капитального строительства соответствующего назн</w:t>
      </w:r>
      <w:r w:rsidRPr="0000090C">
        <w:t>а</w:t>
      </w:r>
      <w:r w:rsidRPr="0000090C">
        <w:t>чения.</w:t>
      </w:r>
      <w:proofErr w:type="gramEnd"/>
    </w:p>
    <w:p w:rsidR="007C7ECC" w:rsidRPr="0000090C" w:rsidRDefault="007C7ECC" w:rsidP="007C7ECC">
      <w:r w:rsidRPr="0000090C">
        <w:t>Проектом планировки выделены следующие границы зон планируемого размещения объектов капитального строительства:</w:t>
      </w:r>
    </w:p>
    <w:p w:rsidR="007C7ECC" w:rsidRPr="0000090C" w:rsidRDefault="007C7ECC" w:rsidP="007C7ECC">
      <w:r w:rsidRPr="0000090C">
        <w:t>зона застройки жилыми домами смешанной этажности;</w:t>
      </w:r>
    </w:p>
    <w:p w:rsidR="007C7ECC" w:rsidRPr="0000090C" w:rsidRDefault="007C7ECC" w:rsidP="007C7ECC">
      <w:r w:rsidRPr="0000090C">
        <w:t>зона объектов делового, общественного и коммерческого назначения, в том числе многоэтажных жилых домов;</w:t>
      </w:r>
    </w:p>
    <w:p w:rsidR="007C7ECC" w:rsidRPr="0000090C" w:rsidRDefault="007C7ECC" w:rsidP="007C7ECC">
      <w:r w:rsidRPr="0000090C">
        <w:t>зона специализированной общественной застройки;</w:t>
      </w:r>
    </w:p>
    <w:p w:rsidR="007C7ECC" w:rsidRPr="0000090C" w:rsidRDefault="007C7ECC" w:rsidP="007C7ECC">
      <w:r w:rsidRPr="0000090C">
        <w:t>зона объектов среднего профессионального и высшего образования, научно-исследовательских организаций;</w:t>
      </w:r>
    </w:p>
    <w:p w:rsidR="007C7ECC" w:rsidRPr="0000090C" w:rsidRDefault="007C7ECC" w:rsidP="007C7ECC">
      <w:r w:rsidRPr="0000090C">
        <w:t>зона объектов здравоохранения;</w:t>
      </w:r>
    </w:p>
    <w:p w:rsidR="007C7ECC" w:rsidRPr="0000090C" w:rsidRDefault="007C7ECC" w:rsidP="007C7ECC">
      <w:r w:rsidRPr="0000090C">
        <w:t>зона объектов дошкольного, начального общего, основного общего и сре</w:t>
      </w:r>
      <w:r w:rsidRPr="0000090C">
        <w:t>д</w:t>
      </w:r>
      <w:r w:rsidRPr="0000090C">
        <w:t>него общего образования;</w:t>
      </w:r>
    </w:p>
    <w:p w:rsidR="007C7ECC" w:rsidRPr="0000090C" w:rsidRDefault="007C7ECC" w:rsidP="007C7ECC">
      <w:r w:rsidRPr="0000090C">
        <w:t>зона объектов отдыха и оздоровления;</w:t>
      </w:r>
    </w:p>
    <w:p w:rsidR="007C7ECC" w:rsidRPr="0000090C" w:rsidRDefault="007C7ECC" w:rsidP="007C7ECC">
      <w:r w:rsidRPr="0000090C">
        <w:t xml:space="preserve">зона объектов </w:t>
      </w:r>
      <w:r w:rsidR="00FF34E8" w:rsidRPr="0000090C">
        <w:t>культуры и спорта</w:t>
      </w:r>
      <w:r w:rsidRPr="0000090C">
        <w:t>;</w:t>
      </w:r>
    </w:p>
    <w:p w:rsidR="007C7ECC" w:rsidRPr="0000090C" w:rsidRDefault="007C7ECC" w:rsidP="007C7ECC">
      <w:r w:rsidRPr="0000090C">
        <w:t>зона коммунальных и складских объектов;</w:t>
      </w:r>
    </w:p>
    <w:p w:rsidR="007C7ECC" w:rsidRPr="0000090C" w:rsidRDefault="007C7ECC" w:rsidP="007C7ECC">
      <w:r w:rsidRPr="0000090C">
        <w:t>зона сооружений и коммуникаций автомобильного, речного, воздушного транспорта, метрополитена;</w:t>
      </w:r>
    </w:p>
    <w:p w:rsidR="007C7ECC" w:rsidRPr="0000090C" w:rsidRDefault="007C7ECC" w:rsidP="007C7ECC">
      <w:r w:rsidRPr="0000090C">
        <w:t>зона объектов улично-дорожной сети;</w:t>
      </w:r>
    </w:p>
    <w:p w:rsidR="007C7ECC" w:rsidRPr="0000090C" w:rsidRDefault="007C7ECC" w:rsidP="00716F34">
      <w:r w:rsidRPr="0000090C">
        <w:t>зона объектов инженерной инфраструктуры;</w:t>
      </w:r>
    </w:p>
    <w:p w:rsidR="007C7ECC" w:rsidRPr="0000090C" w:rsidRDefault="007C7ECC" w:rsidP="007C7ECC">
      <w:r w:rsidRPr="0000090C">
        <w:t>зона стоянок для легковых автомобилей.</w:t>
      </w:r>
    </w:p>
    <w:p w:rsidR="007C7ECC" w:rsidRPr="0000090C" w:rsidRDefault="007C7ECC" w:rsidP="007C7ECC">
      <w:pPr>
        <w:ind w:firstLine="720"/>
      </w:pPr>
      <w:r w:rsidRPr="0000090C">
        <w:t>Зоны планируемого размещения объектов капитального строительства предназначены для размещения новых объектов капитального строительства:</w:t>
      </w:r>
    </w:p>
    <w:p w:rsidR="007C7ECC" w:rsidRPr="0000090C" w:rsidRDefault="007C7ECC" w:rsidP="007C7ECC">
      <w:pPr>
        <w:ind w:firstLine="720"/>
      </w:pPr>
      <w:r w:rsidRPr="0000090C">
        <w:t>в зоне застройки жилыми домами смешанной этажности размещаются мн</w:t>
      </w:r>
      <w:r w:rsidRPr="0000090C">
        <w:t>о</w:t>
      </w:r>
      <w:r w:rsidRPr="0000090C">
        <w:t>гоквартирные жилые дома с придомовыми территориями, автостоянками местн</w:t>
      </w:r>
      <w:r w:rsidRPr="0000090C">
        <w:t>о</w:t>
      </w:r>
      <w:r w:rsidRPr="0000090C">
        <w:t>го обслуживания. Предполагается возможность размещения как отдельно сто</w:t>
      </w:r>
      <w:r w:rsidRPr="0000090C">
        <w:t>я</w:t>
      </w:r>
      <w:r w:rsidRPr="0000090C">
        <w:t>щих, так и расположенных в первых этажах жилых и общественных зданий объектов местного обслуживания населения: магазинов, объектов общественного питания, аптек, отделений почтовой связи, банков. На планируемой территории предусмотрено размещение дошкольных образовательных организаций (детских садов), объектов спортивного назначения;</w:t>
      </w:r>
    </w:p>
    <w:p w:rsidR="007C7ECC" w:rsidRPr="0000090C" w:rsidRDefault="007C7ECC" w:rsidP="007C7ECC">
      <w:pPr>
        <w:ind w:firstLine="720"/>
      </w:pPr>
      <w:r w:rsidRPr="0000090C">
        <w:t>в зоне объектов делового, общественного и коммерческого назначения, в том числе многоэ</w:t>
      </w:r>
      <w:r w:rsidR="00632204" w:rsidRPr="0000090C">
        <w:t>тажных жилых домов, размещается многоэтажная жилая з</w:t>
      </w:r>
      <w:r w:rsidR="00632204" w:rsidRPr="0000090C">
        <w:t>а</w:t>
      </w:r>
      <w:r w:rsidR="00632204" w:rsidRPr="0000090C">
        <w:t xml:space="preserve">стройка, </w:t>
      </w:r>
      <w:r w:rsidRPr="0000090C">
        <w:t>существующие общественные здания административного назначения и объекты торговли;</w:t>
      </w:r>
    </w:p>
    <w:p w:rsidR="007C7ECC" w:rsidRPr="0000090C" w:rsidRDefault="007C7ECC" w:rsidP="007C7ECC">
      <w:pPr>
        <w:ind w:firstLine="720"/>
      </w:pPr>
      <w:r w:rsidRPr="0000090C">
        <w:t xml:space="preserve">в зоне объектов здравоохранения размещаются </w:t>
      </w:r>
      <w:r w:rsidRPr="0000090C">
        <w:rPr>
          <w:szCs w:val="28"/>
        </w:rPr>
        <w:t>ФГБУ им. Мешалкина,</w:t>
      </w:r>
      <w:r w:rsidR="00FC75DD">
        <w:t xml:space="preserve"> ГБУЗ НСО КДП № 2 </w:t>
      </w:r>
      <w:r w:rsidRPr="0000090C">
        <w:t>г. Новосибирска, здание общей врачебной практики;</w:t>
      </w:r>
    </w:p>
    <w:p w:rsidR="007C7ECC" w:rsidRPr="0000090C" w:rsidRDefault="007C7ECC" w:rsidP="007C7ECC">
      <w:pPr>
        <w:ind w:firstLine="720"/>
      </w:pPr>
      <w:r w:rsidRPr="0000090C">
        <w:t xml:space="preserve">в зоне объектов </w:t>
      </w:r>
      <w:r w:rsidR="00337058" w:rsidRPr="0000090C">
        <w:t>культуры и спорта</w:t>
      </w:r>
      <w:r w:rsidRPr="0000090C">
        <w:t xml:space="preserve"> размещаются спортив</w:t>
      </w:r>
      <w:r w:rsidR="002D5B0B" w:rsidRPr="0000090C">
        <w:t>ные</w:t>
      </w:r>
      <w:r w:rsidRPr="0000090C">
        <w:t xml:space="preserve"> клу</w:t>
      </w:r>
      <w:r w:rsidR="002D5B0B" w:rsidRPr="0000090C">
        <w:t>бы</w:t>
      </w:r>
      <w:r w:rsidRPr="0000090C">
        <w:t>, спо</w:t>
      </w:r>
      <w:r w:rsidRPr="0000090C">
        <w:t>р</w:t>
      </w:r>
      <w:r w:rsidR="002D5B0B" w:rsidRPr="0000090C">
        <w:t>тивные залы, бассейны</w:t>
      </w:r>
      <w:r w:rsidRPr="0000090C">
        <w:t>, объекты для устройства площадок для занятия спортом, в том числе вод</w:t>
      </w:r>
      <w:r w:rsidR="00924807" w:rsidRPr="0000090C">
        <w:t xml:space="preserve">ным, </w:t>
      </w:r>
      <w:r w:rsidRPr="0000090C">
        <w:t>физкультурой;</w:t>
      </w:r>
    </w:p>
    <w:p w:rsidR="007C7ECC" w:rsidRPr="0000090C" w:rsidRDefault="007C7ECC" w:rsidP="007C7ECC">
      <w:pPr>
        <w:ind w:firstLine="720"/>
      </w:pPr>
      <w:r w:rsidRPr="0000090C">
        <w:t>в составе зоны коммунальных и складских объектов размещаются сохр</w:t>
      </w:r>
      <w:r w:rsidRPr="0000090C">
        <w:t>а</w:t>
      </w:r>
      <w:r w:rsidRPr="0000090C">
        <w:t xml:space="preserve">няемые производственные, складские и сервисные </w:t>
      </w:r>
      <w:r w:rsidR="002D5B0B" w:rsidRPr="0000090C">
        <w:t>организации</w:t>
      </w:r>
      <w:r w:rsidRPr="0000090C">
        <w:t>;</w:t>
      </w:r>
    </w:p>
    <w:p w:rsidR="007C7ECC" w:rsidRPr="0000090C" w:rsidRDefault="007C7ECC" w:rsidP="007C7ECC">
      <w:pPr>
        <w:ind w:firstLine="720"/>
      </w:pPr>
      <w:r w:rsidRPr="0000090C">
        <w:t>в зоне объектов улично-дорожной сети, ограниченной красными линиями, размещаются элементы улиц</w:t>
      </w:r>
      <w:r w:rsidR="006E188B" w:rsidRPr="0000090C">
        <w:t xml:space="preserve"> и дорог</w:t>
      </w:r>
      <w:r w:rsidRPr="0000090C">
        <w:t>: проезжая часть, тротуары, технические п</w:t>
      </w:r>
      <w:r w:rsidRPr="0000090C">
        <w:t>о</w:t>
      </w:r>
      <w:r w:rsidRPr="0000090C">
        <w:t>лосы инженерных сетей, газоны, парковочные карманы и другие элементы;</w:t>
      </w:r>
    </w:p>
    <w:p w:rsidR="007C7ECC" w:rsidRPr="0000090C" w:rsidRDefault="007C7ECC" w:rsidP="007C7ECC">
      <w:pPr>
        <w:ind w:firstLine="720"/>
      </w:pPr>
      <w:r w:rsidRPr="0000090C">
        <w:t>в зоне объектов инженерной инфраструктуры размещаются объекты инж</w:t>
      </w:r>
      <w:r w:rsidRPr="0000090C">
        <w:t>е</w:t>
      </w:r>
      <w:r w:rsidR="0005200E" w:rsidRPr="0000090C">
        <w:t>нерной инфраструктуры, в частности</w:t>
      </w:r>
      <w:r w:rsidRPr="0000090C">
        <w:t xml:space="preserve"> существующая электрическая подстанция</w:t>
      </w:r>
      <w:r w:rsidRPr="0000090C">
        <w:rPr>
          <w:szCs w:val="28"/>
        </w:rPr>
        <w:t xml:space="preserve"> (</w:t>
      </w:r>
      <w:r w:rsidRPr="0000090C">
        <w:t>далее – ПС) «Шлюзовая» 110/10 кВ.</w:t>
      </w:r>
    </w:p>
    <w:p w:rsidR="007C7ECC" w:rsidRDefault="007C7ECC" w:rsidP="007C7ECC">
      <w:pPr>
        <w:ind w:firstLine="720"/>
      </w:pPr>
      <w:r w:rsidRPr="0000090C">
        <w:t>Баланс проектируемого испол</w:t>
      </w:r>
      <w:r w:rsidR="00924807" w:rsidRPr="0000090C">
        <w:t xml:space="preserve">ьзования планируемой территории </w:t>
      </w:r>
      <w:r w:rsidRPr="0000090C">
        <w:t>на 2030</w:t>
      </w:r>
      <w:r w:rsidR="00924807" w:rsidRPr="0000090C">
        <w:t> </w:t>
      </w:r>
      <w:r w:rsidRPr="0000090C">
        <w:t>год приведен в таблице 2.</w:t>
      </w:r>
    </w:p>
    <w:p w:rsidR="00D24319" w:rsidRPr="0000090C" w:rsidRDefault="00D24319" w:rsidP="007C7ECC">
      <w:pPr>
        <w:ind w:firstLine="720"/>
      </w:pPr>
    </w:p>
    <w:p w:rsidR="007C7ECC" w:rsidRPr="0000090C" w:rsidRDefault="007C7ECC" w:rsidP="007C7ECC">
      <w:pPr>
        <w:ind w:firstLine="0"/>
        <w:jc w:val="right"/>
      </w:pPr>
      <w:r w:rsidRPr="0000090C">
        <w:t>Таблица 2</w:t>
      </w:r>
    </w:p>
    <w:p w:rsidR="007C7ECC" w:rsidRPr="0000090C" w:rsidRDefault="007C7ECC" w:rsidP="007C7ECC">
      <w:pPr>
        <w:tabs>
          <w:tab w:val="left" w:pos="3161"/>
        </w:tabs>
        <w:ind w:firstLine="720"/>
        <w:rPr>
          <w:sz w:val="24"/>
        </w:rPr>
      </w:pPr>
    </w:p>
    <w:p w:rsidR="007C7ECC" w:rsidRPr="0000090C" w:rsidRDefault="007C7ECC" w:rsidP="007C7ECC">
      <w:pPr>
        <w:ind w:firstLine="0"/>
        <w:jc w:val="center"/>
      </w:pPr>
      <w:r w:rsidRPr="0000090C">
        <w:t>Баланс проектируемого использования планируемой территории на 2030 год</w:t>
      </w:r>
    </w:p>
    <w:p w:rsidR="007C7ECC" w:rsidRPr="0000090C" w:rsidRDefault="007C7ECC" w:rsidP="007C7ECC">
      <w:pPr>
        <w:ind w:firstLine="0"/>
        <w:jc w:val="right"/>
        <w:rPr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237"/>
        <w:gridCol w:w="1276"/>
        <w:gridCol w:w="1843"/>
      </w:tblGrid>
      <w:tr w:rsidR="007C7ECC" w:rsidRPr="00D24319" w:rsidTr="00D2431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№</w:t>
            </w:r>
          </w:p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proofErr w:type="spellStart"/>
            <w:proofErr w:type="gramStart"/>
            <w:r w:rsidRPr="00D24319">
              <w:rPr>
                <w:color w:val="000000"/>
                <w:szCs w:val="28"/>
              </w:rPr>
              <w:t>п</w:t>
            </w:r>
            <w:proofErr w:type="spellEnd"/>
            <w:proofErr w:type="gramEnd"/>
            <w:r w:rsidRPr="00D24319">
              <w:rPr>
                <w:color w:val="000000"/>
                <w:szCs w:val="28"/>
              </w:rPr>
              <w:t>/</w:t>
            </w:r>
            <w:proofErr w:type="spellStart"/>
            <w:r w:rsidRPr="00D24319">
              <w:rPr>
                <w:color w:val="000000"/>
                <w:szCs w:val="28"/>
              </w:rPr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Наименование показателей использования</w:t>
            </w:r>
          </w:p>
          <w:p w:rsidR="007C7ECC" w:rsidRPr="00D24319" w:rsidRDefault="007C7ECC" w:rsidP="007C7ECC">
            <w:pPr>
              <w:ind w:firstLine="34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left="-108" w:right="-108" w:hanging="1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Площадь,</w:t>
            </w:r>
          </w:p>
          <w:p w:rsidR="007C7ECC" w:rsidRPr="00D24319" w:rsidRDefault="007C7ECC" w:rsidP="007C7ECC">
            <w:pPr>
              <w:ind w:hanging="1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 xml:space="preserve">Процент </w:t>
            </w:r>
          </w:p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от общей площади планируемой территории</w:t>
            </w:r>
          </w:p>
        </w:tc>
      </w:tr>
    </w:tbl>
    <w:p w:rsidR="007C7ECC" w:rsidRPr="00D24319" w:rsidRDefault="007C7ECC" w:rsidP="007C7ECC">
      <w:pPr>
        <w:tabs>
          <w:tab w:val="left" w:pos="766"/>
          <w:tab w:val="left" w:pos="6706"/>
          <w:tab w:val="left" w:pos="8236"/>
        </w:tabs>
        <w:ind w:firstLine="0"/>
        <w:jc w:val="left"/>
        <w:rPr>
          <w:color w:val="000000"/>
          <w:sz w:val="2"/>
          <w:szCs w:val="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"/>
        <w:gridCol w:w="6242"/>
        <w:gridCol w:w="1276"/>
        <w:gridCol w:w="1843"/>
      </w:tblGrid>
      <w:tr w:rsidR="007C7ECC" w:rsidRPr="00D24319" w:rsidTr="00D24319">
        <w:trPr>
          <w:cantSplit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hanging="1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D24319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D24319">
              <w:rPr>
                <w:color w:val="000000"/>
                <w:szCs w:val="28"/>
              </w:rPr>
              <w:t>4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DB2B5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</w:t>
            </w:r>
            <w:r w:rsidR="00311F4D" w:rsidRPr="0000090C">
              <w:rPr>
                <w:color w:val="000000"/>
                <w:szCs w:val="28"/>
              </w:rPr>
              <w:t>4,</w:t>
            </w:r>
            <w:r w:rsidR="00DB2B5C" w:rsidRPr="0000090C">
              <w:rPr>
                <w:color w:val="000000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D554AA" w:rsidP="00D86FC6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1,9</w:t>
            </w:r>
            <w:r w:rsidR="00D86FC6" w:rsidRPr="0000090C">
              <w:rPr>
                <w:color w:val="000000"/>
                <w:szCs w:val="28"/>
              </w:rPr>
              <w:t>8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1.1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</w:rPr>
              <w:t>Зона объектов отдыха и оздоровления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21,96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1,78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1.2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8C0178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 xml:space="preserve">Зона объектов </w:t>
            </w:r>
            <w:r w:rsidR="008C0178" w:rsidRPr="0000090C">
              <w:rPr>
                <w:color w:val="000000"/>
                <w:szCs w:val="28"/>
              </w:rPr>
              <w:t>культуры и 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DB2B5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2,</w:t>
            </w:r>
            <w:r w:rsidR="00DB2B5C" w:rsidRPr="0000090C">
              <w:rPr>
                <w:color w:val="000000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FD6A80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</w:t>
            </w:r>
            <w:r w:rsidR="00FD6A80" w:rsidRPr="0000090C">
              <w:rPr>
                <w:color w:val="000000"/>
                <w:szCs w:val="28"/>
              </w:rPr>
              <w:t>2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2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  <w:szCs w:val="28"/>
              </w:rPr>
              <w:t xml:space="preserve">Зоны общественно-деловых </w:t>
            </w:r>
            <w:r w:rsidRPr="0000090C">
              <w:rPr>
                <w:color w:val="000000"/>
              </w:rPr>
              <w:t>объектов</w:t>
            </w:r>
            <w:r w:rsidRPr="0000090C">
              <w:rPr>
                <w:color w:val="000000"/>
                <w:szCs w:val="28"/>
              </w:rPr>
              <w:t>, в том чи</w:t>
            </w:r>
            <w:r w:rsidRPr="0000090C">
              <w:rPr>
                <w:color w:val="000000"/>
                <w:szCs w:val="28"/>
              </w:rPr>
              <w:t>с</w:t>
            </w:r>
            <w:r w:rsidRPr="0000090C">
              <w:rPr>
                <w:color w:val="000000"/>
                <w:szCs w:val="28"/>
              </w:rPr>
              <w:t>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897AFD" w:rsidP="00897AFD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41,16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D5081E" w:rsidP="00AB1A31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3,3</w:t>
            </w:r>
            <w:r w:rsidR="00AB1A31" w:rsidRPr="0000090C">
              <w:rPr>
                <w:color w:val="000000"/>
                <w:szCs w:val="28"/>
              </w:rPr>
              <w:t>2</w:t>
            </w:r>
          </w:p>
        </w:tc>
      </w:tr>
      <w:tr w:rsidR="00E90DC9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2.1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</w:rPr>
              <w:t xml:space="preserve">Зона объектов здравоохранения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17,95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1,45</w:t>
            </w:r>
          </w:p>
        </w:tc>
      </w:tr>
      <w:tr w:rsidR="00E90DC9" w:rsidRPr="0000090C" w:rsidTr="00D24319">
        <w:trPr>
          <w:trHeight w:val="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2.2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8,31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0,67</w:t>
            </w:r>
          </w:p>
        </w:tc>
      </w:tr>
      <w:tr w:rsidR="00E90DC9" w:rsidRPr="0000090C" w:rsidTr="00D24319">
        <w:trPr>
          <w:trHeight w:val="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2.3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  <w:szCs w:val="28"/>
              </w:rPr>
              <w:t>Зона специализированной общественной застро</w:t>
            </w:r>
            <w:r w:rsidRPr="0000090C">
              <w:rPr>
                <w:color w:val="000000"/>
                <w:szCs w:val="28"/>
              </w:rPr>
              <w:t>й</w:t>
            </w:r>
            <w:r w:rsidRPr="0000090C">
              <w:rPr>
                <w:color w:val="000000"/>
                <w:szCs w:val="28"/>
              </w:rPr>
              <w:t>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6,07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0DC9" w:rsidRPr="0000090C" w:rsidRDefault="00E90DC9" w:rsidP="00A32FF5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0,4</w:t>
            </w:r>
            <w:r w:rsidR="00A32FF5" w:rsidRPr="0000090C">
              <w:rPr>
                <w:color w:val="000000"/>
                <w:szCs w:val="28"/>
              </w:rPr>
              <w:t>9</w:t>
            </w:r>
          </w:p>
        </w:tc>
      </w:tr>
      <w:tr w:rsidR="00E90DC9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2.4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34"/>
              <w:rPr>
                <w:color w:val="000000"/>
              </w:rPr>
            </w:pPr>
            <w:r w:rsidRPr="0000090C">
              <w:rPr>
                <w:color w:val="000000"/>
                <w:szCs w:val="28"/>
              </w:rPr>
              <w:t>Зона объектов дошкольного, начального общего, основного общего и среднего общего образов</w:t>
            </w:r>
            <w:r w:rsidRPr="0000090C">
              <w:rPr>
                <w:color w:val="000000"/>
                <w:szCs w:val="28"/>
              </w:rPr>
              <w:t>а</w:t>
            </w:r>
            <w:r w:rsidRPr="0000090C">
              <w:rPr>
                <w:color w:val="000000"/>
                <w:szCs w:val="28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C9" w:rsidRPr="0000090C" w:rsidRDefault="00E90DC9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8,83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0DC9" w:rsidRPr="0000090C" w:rsidRDefault="00A32FF5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0,7</w:t>
            </w:r>
            <w:r w:rsidR="00AB1A31" w:rsidRPr="0000090C">
              <w:rPr>
                <w:color w:val="000000"/>
                <w:szCs w:val="28"/>
              </w:rPr>
              <w:t>1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3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  <w:szCs w:val="28"/>
              </w:rPr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B23421" w:rsidP="00D35D08">
            <w:pPr>
              <w:ind w:firstLine="0"/>
              <w:jc w:val="center"/>
              <w:rPr>
                <w:b/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43,14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A32FF5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3,49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3.1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rFonts w:eastAsia="Calibri"/>
                <w:color w:val="000000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2B29D6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43,14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7C7ECC" w:rsidRPr="0000090C" w:rsidRDefault="00A32FF5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3,49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4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  <w:szCs w:val="28"/>
              </w:rPr>
              <w:t>Зоны производственных объектов,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29,44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2,38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4.1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Зона коммунальных и складских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29,44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2,38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5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rFonts w:eastAsia="Calibri"/>
                <w:color w:val="000000"/>
                <w:lang w:eastAsia="en-US"/>
              </w:rPr>
              <w:t>Зоны инженерной и транспортной инфрастру</w:t>
            </w:r>
            <w:r w:rsidRPr="0000090C">
              <w:rPr>
                <w:rFonts w:eastAsia="Calibri"/>
                <w:color w:val="000000"/>
                <w:lang w:eastAsia="en-US"/>
              </w:rPr>
              <w:t>к</w:t>
            </w:r>
            <w:r w:rsidRPr="0000090C">
              <w:rPr>
                <w:rFonts w:eastAsia="Calibri"/>
                <w:color w:val="000000"/>
                <w:lang w:eastAsia="en-US"/>
              </w:rPr>
              <w:t>тур,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962610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133,8</w:t>
            </w:r>
            <w:r w:rsidR="00962610" w:rsidRPr="0000090C">
              <w:rPr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10,82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5.1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Зона сооружений и коммуникаций автомобильн</w:t>
            </w:r>
            <w:r w:rsidRPr="0000090C">
              <w:rPr>
                <w:color w:val="000000"/>
                <w:szCs w:val="28"/>
              </w:rPr>
              <w:t>о</w:t>
            </w:r>
            <w:r w:rsidRPr="0000090C">
              <w:rPr>
                <w:color w:val="000000"/>
                <w:szCs w:val="28"/>
              </w:rPr>
              <w:t>го, речного, воздушного транспорта, метропол</w:t>
            </w:r>
            <w:r w:rsidRPr="0000090C">
              <w:rPr>
                <w:color w:val="000000"/>
                <w:szCs w:val="28"/>
              </w:rPr>
              <w:t>и</w:t>
            </w:r>
            <w:r w:rsidRPr="0000090C">
              <w:rPr>
                <w:color w:val="000000"/>
                <w:szCs w:val="28"/>
              </w:rPr>
              <w:t>тена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78,38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6,34</w:t>
            </w:r>
          </w:p>
        </w:tc>
      </w:tr>
      <w:tr w:rsidR="007C7ECC" w:rsidRPr="0000090C" w:rsidTr="00D24319">
        <w:trPr>
          <w:trHeight w:val="2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5.2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</w:rPr>
              <w:t xml:space="preserve">Зона объектов улично-дорожной сети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B23421">
            <w:pPr>
              <w:ind w:firstLine="0"/>
              <w:jc w:val="center"/>
              <w:rPr>
                <w:color w:val="C0504D" w:themeColor="accent2"/>
                <w:szCs w:val="28"/>
              </w:rPr>
            </w:pPr>
            <w:r w:rsidRPr="0000090C">
              <w:rPr>
                <w:color w:val="000000"/>
                <w:szCs w:val="28"/>
              </w:rPr>
              <w:t>54,8</w:t>
            </w:r>
            <w:r w:rsidR="00B23421" w:rsidRPr="0000090C">
              <w:rPr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4,43</w:t>
            </w:r>
          </w:p>
        </w:tc>
      </w:tr>
      <w:tr w:rsidR="007C7ECC" w:rsidRPr="0000090C" w:rsidTr="00D24319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5.3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</w:rPr>
              <w:t>Зона объектов инженерной инфраструктуры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0,6</w:t>
            </w:r>
            <w:r w:rsidR="00311F4D" w:rsidRPr="0000090C">
              <w:rPr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0,05</w:t>
            </w:r>
          </w:p>
        </w:tc>
      </w:tr>
      <w:tr w:rsidR="007C7ECC" w:rsidRPr="0000090C" w:rsidTr="00D24319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6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0,38</w:t>
            </w:r>
          </w:p>
        </w:tc>
      </w:tr>
      <w:tr w:rsidR="007C7ECC" w:rsidRPr="0000090C" w:rsidTr="00D24319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6.1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Зона стоянок для легковых автомобилей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0,38</w:t>
            </w:r>
          </w:p>
        </w:tc>
      </w:tr>
      <w:tr w:rsidR="007C7ECC" w:rsidRPr="0000090C" w:rsidTr="00D24319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7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EA30CF" w:rsidP="007C7ECC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Зона существующей застройки индивидуальными жилыми домами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EA30CF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62,39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8670A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5,04</w:t>
            </w:r>
          </w:p>
        </w:tc>
      </w:tr>
      <w:tr w:rsidR="007C7ECC" w:rsidRPr="0000090C" w:rsidTr="00D24319">
        <w:trPr>
          <w:trHeight w:val="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AD3F07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8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CF6AE1">
            <w:pPr>
              <w:widowControl w:val="0"/>
              <w:spacing w:line="240" w:lineRule="atLeast"/>
              <w:ind w:firstLine="3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 xml:space="preserve">Зона </w:t>
            </w:r>
            <w:r w:rsidR="00CF6AE1" w:rsidRPr="0000090C">
              <w:rPr>
                <w:color w:val="000000"/>
                <w:szCs w:val="28"/>
              </w:rPr>
              <w:t xml:space="preserve">существующих </w:t>
            </w:r>
            <w:r w:rsidRPr="0000090C">
              <w:rPr>
                <w:color w:val="000000"/>
                <w:szCs w:val="28"/>
              </w:rPr>
              <w:t>объектов ведения садово</w:t>
            </w:r>
            <w:r w:rsidRPr="0000090C">
              <w:rPr>
                <w:color w:val="000000"/>
                <w:szCs w:val="28"/>
              </w:rPr>
              <w:t>д</w:t>
            </w:r>
            <w:r w:rsidRPr="0000090C">
              <w:rPr>
                <w:color w:val="000000"/>
                <w:szCs w:val="28"/>
              </w:rPr>
              <w:t>ства и огородничества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267,89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21,66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AD3F07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9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</w:rPr>
              <w:t>Городские леса, иные природные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2115C8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618,52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8670A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50,00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AD3F07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10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C20FC6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  <w:szCs w:val="28"/>
              </w:rPr>
              <w:t>Парки, скверы, бульвары, иные озеленен</w:t>
            </w:r>
            <w:r w:rsidR="00C20FC6" w:rsidRPr="0000090C">
              <w:rPr>
                <w:color w:val="000000"/>
                <w:szCs w:val="28"/>
              </w:rPr>
              <w:t>ные те</w:t>
            </w:r>
            <w:r w:rsidR="00C20FC6" w:rsidRPr="0000090C">
              <w:rPr>
                <w:color w:val="000000"/>
                <w:szCs w:val="28"/>
              </w:rPr>
              <w:t>р</w:t>
            </w:r>
            <w:r w:rsidR="00C20FC6" w:rsidRPr="0000090C">
              <w:rPr>
                <w:color w:val="000000"/>
                <w:szCs w:val="28"/>
              </w:rPr>
              <w:t>ритории общего 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2115C8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10,64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8670A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</w:t>
            </w:r>
            <w:r w:rsidR="0078670A" w:rsidRPr="0000090C">
              <w:rPr>
                <w:color w:val="000000"/>
                <w:szCs w:val="28"/>
              </w:rPr>
              <w:t>8</w:t>
            </w:r>
            <w:r w:rsidR="0029669C" w:rsidRPr="0000090C">
              <w:rPr>
                <w:color w:val="000000"/>
                <w:szCs w:val="28"/>
              </w:rPr>
              <w:t>7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AD3F07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1</w:t>
            </w:r>
            <w:r w:rsidR="00AD3F07" w:rsidRPr="0000090C">
              <w:rPr>
                <w:color w:val="000000"/>
              </w:rPr>
              <w:t>1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Озелененные территории ограниченного польз</w:t>
            </w:r>
            <w:r w:rsidRPr="0000090C">
              <w:rPr>
                <w:color w:val="000000"/>
                <w:szCs w:val="28"/>
              </w:rPr>
              <w:t>о</w:t>
            </w:r>
            <w:r w:rsidRPr="0000090C">
              <w:rPr>
                <w:color w:val="000000"/>
                <w:szCs w:val="28"/>
              </w:rPr>
              <w:t>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0,06</w:t>
            </w:r>
          </w:p>
        </w:tc>
      </w:tr>
      <w:tr w:rsidR="007C7ECC" w:rsidRPr="0000090C" w:rsidTr="00D2431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C7ECC" w:rsidRPr="0000090C" w:rsidRDefault="007C7ECC" w:rsidP="007C7ECC">
            <w:pPr>
              <w:jc w:val="center"/>
              <w:rPr>
                <w:color w:val="000000"/>
              </w:rPr>
            </w:pPr>
          </w:p>
        </w:tc>
        <w:tc>
          <w:tcPr>
            <w:tcW w:w="6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rPr>
                <w:color w:val="000000"/>
              </w:rPr>
            </w:pPr>
            <w:r w:rsidRPr="0000090C">
              <w:rPr>
                <w:color w:val="00000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hanging="1"/>
              <w:jc w:val="center"/>
            </w:pPr>
            <w:r w:rsidRPr="0000090C">
              <w:t>1237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ECC" w:rsidRPr="0000090C" w:rsidRDefault="007C7ECC" w:rsidP="007C7ECC">
            <w:pPr>
              <w:ind w:firstLine="0"/>
              <w:jc w:val="center"/>
              <w:rPr>
                <w:color w:val="000000"/>
              </w:rPr>
            </w:pPr>
            <w:r w:rsidRPr="0000090C">
              <w:rPr>
                <w:color w:val="000000"/>
              </w:rPr>
              <w:t>100</w:t>
            </w:r>
          </w:p>
        </w:tc>
      </w:tr>
    </w:tbl>
    <w:p w:rsidR="007C7ECC" w:rsidRPr="0000090C" w:rsidRDefault="007C7ECC" w:rsidP="00924807">
      <w:pPr>
        <w:pStyle w:val="1"/>
        <w:spacing w:before="0" w:after="0"/>
      </w:pPr>
    </w:p>
    <w:p w:rsidR="007C7ECC" w:rsidRPr="0000090C" w:rsidRDefault="007C7ECC" w:rsidP="00924807">
      <w:pPr>
        <w:pStyle w:val="1"/>
        <w:spacing w:before="0" w:after="0"/>
      </w:pPr>
      <w:bookmarkStart w:id="9" w:name="_Toc491780779"/>
      <w:r w:rsidRPr="0000090C">
        <w:t>2.3. Развитие системы транспортного обслуживания</w:t>
      </w:r>
      <w:bookmarkEnd w:id="9"/>
    </w:p>
    <w:p w:rsidR="007C7ECC" w:rsidRPr="0000090C" w:rsidRDefault="007C7ECC" w:rsidP="00924807">
      <w:pPr>
        <w:jc w:val="center"/>
        <w:rPr>
          <w:b/>
          <w:sz w:val="24"/>
        </w:rPr>
      </w:pPr>
    </w:p>
    <w:p w:rsidR="007C7ECC" w:rsidRPr="0000090C" w:rsidRDefault="007C7ECC" w:rsidP="007C7ECC">
      <w:pPr>
        <w:spacing w:line="240" w:lineRule="atLeast"/>
      </w:pPr>
      <w:r w:rsidRPr="0000090C">
        <w:t xml:space="preserve"> Транспортная схема проекта планировки формируется развитием скорос</w:t>
      </w:r>
      <w:r w:rsidRPr="0000090C">
        <w:t>т</w:t>
      </w:r>
      <w:r w:rsidRPr="0000090C">
        <w:t xml:space="preserve">ного движения по </w:t>
      </w:r>
      <w:proofErr w:type="spellStart"/>
      <w:r w:rsidRPr="0000090C">
        <w:t>Бердскому</w:t>
      </w:r>
      <w:proofErr w:type="spellEnd"/>
      <w:r w:rsidRPr="0000090C">
        <w:t xml:space="preserve"> шоссе, по южному обходу федеральной трассы «Байкал» (далее – южный обход) в створе перспективного моста через реку Обь (далее – перспективный </w:t>
      </w:r>
      <w:proofErr w:type="spellStart"/>
      <w:r w:rsidRPr="0000090C">
        <w:t>Нижне-Ельцовский</w:t>
      </w:r>
      <w:proofErr w:type="spellEnd"/>
      <w:r w:rsidRPr="0000090C">
        <w:t xml:space="preserve"> мост) и регулируемого движения по магистральным улицам районного значения (ул. Русская, ул. Балтийская). </w:t>
      </w:r>
    </w:p>
    <w:p w:rsidR="007C7ECC" w:rsidRPr="0000090C" w:rsidRDefault="007C7ECC" w:rsidP="007C7ECC">
      <w:r w:rsidRPr="0000090C">
        <w:t xml:space="preserve">В </w:t>
      </w:r>
      <w:proofErr w:type="gramStart"/>
      <w:r w:rsidRPr="0000090C">
        <w:t>соответствии</w:t>
      </w:r>
      <w:proofErr w:type="gramEnd"/>
      <w:r w:rsidRPr="0000090C">
        <w:t xml:space="preserve"> с Генеральным планом города Новосибирска основу ули</w:t>
      </w:r>
      <w:r w:rsidRPr="0000090C">
        <w:t>ч</w:t>
      </w:r>
      <w:r w:rsidRPr="0000090C">
        <w:t>но-дорожной сети планируемой территории</w:t>
      </w:r>
      <w:r w:rsidR="009A13B1" w:rsidRPr="0000090C">
        <w:t xml:space="preserve"> формируют</w:t>
      </w:r>
      <w:r w:rsidRPr="0000090C">
        <w:t>:</w:t>
      </w:r>
    </w:p>
    <w:p w:rsidR="007C7ECC" w:rsidRPr="0000090C" w:rsidRDefault="007C7ECC" w:rsidP="007C7ECC">
      <w:r w:rsidRPr="0000090C">
        <w:t xml:space="preserve">магистральная дорога скоростного движения – </w:t>
      </w:r>
      <w:proofErr w:type="spellStart"/>
      <w:r w:rsidRPr="0000090C">
        <w:t>Бердское</w:t>
      </w:r>
      <w:proofErr w:type="spellEnd"/>
      <w:r w:rsidRPr="0000090C">
        <w:t xml:space="preserve"> шоссе;</w:t>
      </w:r>
    </w:p>
    <w:p w:rsidR="007C7ECC" w:rsidRPr="0000090C" w:rsidRDefault="007C7ECC" w:rsidP="007C7ECC">
      <w:r w:rsidRPr="0000090C">
        <w:t xml:space="preserve">магистральная улица общегородского значения регулируемого движения – перспективный </w:t>
      </w:r>
      <w:proofErr w:type="spellStart"/>
      <w:r w:rsidRPr="0000090C">
        <w:t>Нижне-Ельцовский</w:t>
      </w:r>
      <w:proofErr w:type="spellEnd"/>
      <w:r w:rsidRPr="0000090C">
        <w:t xml:space="preserve"> мост.</w:t>
      </w:r>
    </w:p>
    <w:p w:rsidR="007C7ECC" w:rsidRPr="0000090C" w:rsidRDefault="007C7ECC" w:rsidP="007C7ECC">
      <w:r w:rsidRPr="0000090C">
        <w:t>Магистральные улицы общегородского значения регулируемого движения предполагается соединить между собой тремя транспортными развязками в двух уровнях.</w:t>
      </w:r>
    </w:p>
    <w:p w:rsidR="007C7ECC" w:rsidRPr="0000090C" w:rsidRDefault="007C7ECC" w:rsidP="007C7ECC">
      <w:r w:rsidRPr="0000090C">
        <w:t>Учитывая приоритетность задачи максимального сохранения существу</w:t>
      </w:r>
      <w:r w:rsidRPr="0000090C">
        <w:t>ю</w:t>
      </w:r>
      <w:r w:rsidRPr="0000090C">
        <w:t xml:space="preserve">щего лесного ландшафта, планирование улично-дорожной сети осуществляется по принципу минимально достаточного транспортного обеспечения. Трассировка </w:t>
      </w:r>
      <w:r w:rsidR="00FD61C3" w:rsidRPr="0000090C">
        <w:t>улиц и дорог, железнодорожных</w:t>
      </w:r>
      <w:r w:rsidRPr="0000090C">
        <w:t xml:space="preserve"> подъездных путей также принята с учетом их существующего прохождения.</w:t>
      </w:r>
    </w:p>
    <w:p w:rsidR="007C7ECC" w:rsidRPr="0000090C" w:rsidRDefault="007C7ECC" w:rsidP="007C7ECC">
      <w:proofErr w:type="gramStart"/>
      <w:r w:rsidRPr="0000090C">
        <w:t>Магистральные дороги скоростного движения дополнены структурой маг</w:t>
      </w:r>
      <w:r w:rsidRPr="0000090C">
        <w:t>и</w:t>
      </w:r>
      <w:r w:rsidRPr="0000090C">
        <w:t>страл</w:t>
      </w:r>
      <w:r w:rsidR="00851BC7" w:rsidRPr="0000090C">
        <w:t>ьных улиц</w:t>
      </w:r>
      <w:r w:rsidRPr="0000090C">
        <w:t xml:space="preserve"> районного значения, системой улиц в жилой застройке и сист</w:t>
      </w:r>
      <w:r w:rsidRPr="0000090C">
        <w:t>е</w:t>
      </w:r>
      <w:r w:rsidRPr="0000090C">
        <w:t>мой проездов в районах сложившейся многоэтажной и малоэтажной жилой з</w:t>
      </w:r>
      <w:r w:rsidRPr="0000090C">
        <w:t>а</w:t>
      </w:r>
      <w:r w:rsidRPr="0000090C">
        <w:t>стройки, формирующи</w:t>
      </w:r>
      <w:r w:rsidR="008E06E6" w:rsidRPr="0000090C">
        <w:t>х</w:t>
      </w:r>
      <w:r w:rsidRPr="0000090C">
        <w:t xml:space="preserve"> транспортные связи внутри планируемой территории.</w:t>
      </w:r>
      <w:proofErr w:type="gramEnd"/>
      <w:r w:rsidRPr="0000090C">
        <w:t xml:space="preserve"> Проектом планировки предусматривается реконструкция существующих элеме</w:t>
      </w:r>
      <w:r w:rsidRPr="0000090C">
        <w:t>н</w:t>
      </w:r>
      <w:r w:rsidRPr="0000090C">
        <w:t>тов улично-дорожной сети.</w:t>
      </w:r>
    </w:p>
    <w:p w:rsidR="007C7ECC" w:rsidRPr="0000090C" w:rsidRDefault="007C7ECC" w:rsidP="007C7ECC">
      <w:r w:rsidRPr="0000090C">
        <w:t>Вдоль железной дороги для подъезда к коммунальным и промышленным объектам выделены улицы и дороги для объектов научно-производственного, промышленного и коммунально-складского назначения.</w:t>
      </w:r>
    </w:p>
    <w:p w:rsidR="007C7ECC" w:rsidRPr="0000090C" w:rsidRDefault="007C7ECC" w:rsidP="007C7ECC">
      <w:r w:rsidRPr="0000090C">
        <w:t xml:space="preserve">В </w:t>
      </w:r>
      <w:proofErr w:type="gramStart"/>
      <w:r w:rsidRPr="0000090C">
        <w:t>целях</w:t>
      </w:r>
      <w:proofErr w:type="gramEnd"/>
      <w:r w:rsidRPr="0000090C">
        <w:t xml:space="preserve"> обеспечения устойчивой и скоростной транспортной связи план</w:t>
      </w:r>
      <w:r w:rsidRPr="0000090C">
        <w:t>и</w:t>
      </w:r>
      <w:r w:rsidRPr="0000090C">
        <w:t>руемой территории с другими частями города планируется организация внутр</w:t>
      </w:r>
      <w:r w:rsidRPr="0000090C">
        <w:t>и</w:t>
      </w:r>
      <w:r w:rsidRPr="0000090C">
        <w:t>городских маршрутов движения пригородных электропоездов по существующим линиям железной дороги.</w:t>
      </w:r>
    </w:p>
    <w:p w:rsidR="007C7ECC" w:rsidRPr="0000090C" w:rsidRDefault="007C7ECC" w:rsidP="007C7ECC">
      <w:r w:rsidRPr="0000090C">
        <w:t>В связи с отдаленностью планируемой территории от центра города, пр</w:t>
      </w:r>
      <w:r w:rsidRPr="0000090C">
        <w:t>о</w:t>
      </w:r>
      <w:r w:rsidRPr="0000090C">
        <w:t>мышленных зон и других жилых районов предусматривается развитие сети общ</w:t>
      </w:r>
      <w:r w:rsidRPr="0000090C">
        <w:t>е</w:t>
      </w:r>
      <w:r w:rsidRPr="0000090C">
        <w:t xml:space="preserve">ственного транспорта по перспективному </w:t>
      </w:r>
      <w:proofErr w:type="spellStart"/>
      <w:r w:rsidRPr="0000090C">
        <w:t>Нижне-Ельцовск</w:t>
      </w:r>
      <w:r w:rsidR="00924807" w:rsidRPr="0000090C">
        <w:t>ому</w:t>
      </w:r>
      <w:proofErr w:type="spellEnd"/>
      <w:r w:rsidRPr="0000090C">
        <w:t xml:space="preserve"> мосту.</w:t>
      </w:r>
    </w:p>
    <w:p w:rsidR="007C7ECC" w:rsidRPr="0000090C" w:rsidRDefault="007C7ECC" w:rsidP="007C7ECC">
      <w:r w:rsidRPr="0000090C">
        <w:t xml:space="preserve">Маршруты движения общественного </w:t>
      </w:r>
      <w:r w:rsidR="000876C6" w:rsidRPr="0000090C">
        <w:t xml:space="preserve">пассажирского </w:t>
      </w:r>
      <w:r w:rsidRPr="0000090C">
        <w:t>транспорта сохраняю</w:t>
      </w:r>
      <w:r w:rsidRPr="0000090C">
        <w:t>т</w:t>
      </w:r>
      <w:r w:rsidRPr="0000090C">
        <w:t>ся по всем магистральным улицам</w:t>
      </w:r>
      <w:r w:rsidR="00520A2F" w:rsidRPr="0000090C">
        <w:t xml:space="preserve"> общегородского и районного значения</w:t>
      </w:r>
      <w:r w:rsidRPr="0000090C">
        <w:t xml:space="preserve"> с охв</w:t>
      </w:r>
      <w:r w:rsidRPr="0000090C">
        <w:t>а</w:t>
      </w:r>
      <w:r w:rsidRPr="0000090C">
        <w:t>том всей планируемой территории нормативной доступностью до остановочных пунктов общественного</w:t>
      </w:r>
      <w:r w:rsidR="00C81C69" w:rsidRPr="0000090C">
        <w:t xml:space="preserve"> пассажирского</w:t>
      </w:r>
      <w:r w:rsidRPr="0000090C">
        <w:t xml:space="preserve"> транспорта не более 500 м. Организация остановочных пунктов водного транспорта в пределах планируемой территории не предполагается.</w:t>
      </w:r>
    </w:p>
    <w:p w:rsidR="007C7ECC" w:rsidRPr="0000090C" w:rsidRDefault="007C7ECC" w:rsidP="007C7ECC">
      <w:r w:rsidRPr="0000090C">
        <w:t>Хранени</w:t>
      </w:r>
      <w:r w:rsidR="008E06E6" w:rsidRPr="0000090C">
        <w:t>е</w:t>
      </w:r>
      <w:r w:rsidRPr="0000090C">
        <w:t xml:space="preserve"> личного легкового транспорта на </w:t>
      </w:r>
      <w:r w:rsidRPr="0000090C">
        <w:rPr>
          <w:szCs w:val="28"/>
        </w:rPr>
        <w:t>планируемой территории ос</w:t>
      </w:r>
      <w:r w:rsidRPr="0000090C">
        <w:rPr>
          <w:szCs w:val="28"/>
        </w:rPr>
        <w:t>у</w:t>
      </w:r>
      <w:r w:rsidRPr="0000090C">
        <w:rPr>
          <w:szCs w:val="28"/>
        </w:rPr>
        <w:t>ществляется в гараж</w:t>
      </w:r>
      <w:r w:rsidR="006E48EF" w:rsidRPr="0000090C">
        <w:rPr>
          <w:szCs w:val="28"/>
        </w:rPr>
        <w:t>ах</w:t>
      </w:r>
      <w:r w:rsidRPr="0000090C">
        <w:rPr>
          <w:szCs w:val="28"/>
        </w:rPr>
        <w:t xml:space="preserve"> в </w:t>
      </w:r>
      <w:r w:rsidRPr="0000090C">
        <w:t xml:space="preserve">квартале 200.02.01.01 с </w:t>
      </w:r>
      <w:r w:rsidR="0055470D" w:rsidRPr="0000090C">
        <w:t>радиусами доступности до 1500 м</w:t>
      </w:r>
      <w:r w:rsidRPr="0000090C">
        <w:t xml:space="preserve"> и на открытых автостоянках, исходя из уровня автомобилизации 400 единиц на 1000 человек. В </w:t>
      </w:r>
      <w:proofErr w:type="gramStart"/>
      <w:r w:rsidRPr="0000090C">
        <w:t>составе</w:t>
      </w:r>
      <w:proofErr w:type="gramEnd"/>
      <w:r w:rsidRPr="0000090C">
        <w:t xml:space="preserve"> проезжей части </w:t>
      </w:r>
      <w:r w:rsidR="005D7051" w:rsidRPr="0000090C">
        <w:t xml:space="preserve">магистральных </w:t>
      </w:r>
      <w:r w:rsidRPr="0000090C">
        <w:t xml:space="preserve">улиц </w:t>
      </w:r>
      <w:r w:rsidR="005D7051" w:rsidRPr="0000090C">
        <w:t>обще</w:t>
      </w:r>
      <w:r w:rsidRPr="0000090C">
        <w:t>городского значения, проездов устраиваются дополнительные полосы, используемые для временного хранения автотранспорта. Хранение личного легкового автомобил</w:t>
      </w:r>
      <w:r w:rsidRPr="0000090C">
        <w:t>ь</w:t>
      </w:r>
      <w:r w:rsidRPr="0000090C">
        <w:t>ного транспорта граждан, проживаю</w:t>
      </w:r>
      <w:r w:rsidR="00440789" w:rsidRPr="0000090C">
        <w:t>щих в зоне</w:t>
      </w:r>
      <w:r w:rsidRPr="0000090C">
        <w:t xml:space="preserve"> застройки индивидуальными ж</w:t>
      </w:r>
      <w:r w:rsidRPr="0000090C">
        <w:t>и</w:t>
      </w:r>
      <w:r w:rsidRPr="0000090C">
        <w:t>лыми домами, предполагается на территории домовладений.</w:t>
      </w:r>
    </w:p>
    <w:p w:rsidR="007C7ECC" w:rsidRPr="0000090C" w:rsidRDefault="007C7ECC" w:rsidP="007C7ECC">
      <w:r w:rsidRPr="0000090C">
        <w:t>Площадки для съезда автомобильного транспорта, ост</w:t>
      </w:r>
      <w:r w:rsidR="008B3428" w:rsidRPr="0000090C">
        <w:t>ановочные карманы и павильоны, организации</w:t>
      </w:r>
      <w:r w:rsidRPr="0000090C">
        <w:t xml:space="preserve"> по обслуживанию автотранспорта вдоль магистральной дороги скоростного движения предполагается организовать в соответствии с Ф</w:t>
      </w:r>
      <w:r w:rsidRPr="0000090C">
        <w:t>е</w:t>
      </w:r>
      <w:r w:rsidRPr="0000090C">
        <w:t>деральным законом от 08.11.2007 № 257-ФЗ «Об автомобильных дорогах и о д</w:t>
      </w:r>
      <w:r w:rsidRPr="0000090C">
        <w:t>о</w:t>
      </w:r>
      <w:r w:rsidRPr="0000090C">
        <w:t>рожной деятельности в Российской Федерации и о внесении изменений в отдел</w:t>
      </w:r>
      <w:r w:rsidRPr="0000090C">
        <w:t>ь</w:t>
      </w:r>
      <w:r w:rsidRPr="0000090C">
        <w:t>ные законодательные акты Российской Федерации».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Протяженность улично-дорожной сети в границах проекта планировки с</w:t>
      </w:r>
      <w:r w:rsidRPr="0000090C">
        <w:rPr>
          <w:szCs w:val="28"/>
        </w:rPr>
        <w:t>о</w:t>
      </w:r>
      <w:r w:rsidRPr="0000090C">
        <w:rPr>
          <w:szCs w:val="28"/>
        </w:rPr>
        <w:t>ставит 15,05 км, из них: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магистральные дороги скоростного движения – 4,5 км;</w:t>
      </w:r>
    </w:p>
    <w:p w:rsidR="007C7ECC" w:rsidRPr="0000090C" w:rsidRDefault="008E06E6" w:rsidP="007C7ECC">
      <w:pPr>
        <w:rPr>
          <w:szCs w:val="28"/>
        </w:rPr>
      </w:pPr>
      <w:r w:rsidRPr="0000090C">
        <w:rPr>
          <w:szCs w:val="28"/>
        </w:rPr>
        <w:t xml:space="preserve">транспортно-пешеходные </w:t>
      </w:r>
      <w:r w:rsidR="007C7ECC" w:rsidRPr="0000090C">
        <w:rPr>
          <w:szCs w:val="28"/>
        </w:rPr>
        <w:t>магистральные улицы районного значения</w:t>
      </w:r>
      <w:r w:rsidRPr="0000090C">
        <w:rPr>
          <w:szCs w:val="28"/>
        </w:rPr>
        <w:t xml:space="preserve"> </w:t>
      </w:r>
      <w:r w:rsidR="007C7ECC" w:rsidRPr="0000090C">
        <w:rPr>
          <w:szCs w:val="28"/>
        </w:rPr>
        <w:t>– 4,9</w:t>
      </w:r>
      <w:r w:rsidR="0055470D" w:rsidRPr="0000090C">
        <w:rPr>
          <w:szCs w:val="28"/>
        </w:rPr>
        <w:t> </w:t>
      </w:r>
      <w:r w:rsidR="007C7ECC" w:rsidRPr="0000090C">
        <w:rPr>
          <w:szCs w:val="28"/>
        </w:rPr>
        <w:t>км;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улицы в жилой застройке – 3,65 км;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улицы и дороги в научно-производственных, промышленных </w:t>
      </w:r>
      <w:r w:rsidR="008E06E6" w:rsidRPr="0000090C">
        <w:rPr>
          <w:szCs w:val="28"/>
        </w:rPr>
        <w:t>и</w:t>
      </w:r>
      <w:r w:rsidRPr="0000090C">
        <w:rPr>
          <w:szCs w:val="28"/>
        </w:rPr>
        <w:t xml:space="preserve"> коммуна</w:t>
      </w:r>
      <w:r w:rsidR="0055470D" w:rsidRPr="0000090C">
        <w:rPr>
          <w:szCs w:val="28"/>
        </w:rPr>
        <w:t>л</w:t>
      </w:r>
      <w:r w:rsidR="0055470D" w:rsidRPr="0000090C">
        <w:rPr>
          <w:szCs w:val="28"/>
        </w:rPr>
        <w:t>ь</w:t>
      </w:r>
      <w:r w:rsidR="0055470D" w:rsidRPr="0000090C">
        <w:rPr>
          <w:szCs w:val="28"/>
        </w:rPr>
        <w:t>но-складских район</w:t>
      </w:r>
      <w:r w:rsidR="000533BB" w:rsidRPr="0000090C">
        <w:rPr>
          <w:szCs w:val="28"/>
        </w:rPr>
        <w:t>ах</w:t>
      </w:r>
      <w:r w:rsidR="0055470D" w:rsidRPr="0000090C">
        <w:rPr>
          <w:szCs w:val="28"/>
        </w:rPr>
        <w:t xml:space="preserve"> – 0,7 км;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проезды основные – 1,3 км</w:t>
      </w:r>
      <w:r w:rsidR="0055470D" w:rsidRPr="0000090C">
        <w:rPr>
          <w:szCs w:val="28"/>
        </w:rPr>
        <w:t>.</w:t>
      </w:r>
    </w:p>
    <w:p w:rsidR="007C7ECC" w:rsidRPr="0000090C" w:rsidRDefault="007C7ECC" w:rsidP="007C7ECC">
      <w:r w:rsidRPr="0000090C">
        <w:t>Плотность улично-дорожной сети – 1,2 км/кв. км</w:t>
      </w:r>
      <w:r w:rsidR="008E06E6" w:rsidRPr="0000090C">
        <w:t>.</w:t>
      </w:r>
    </w:p>
    <w:p w:rsidR="007C7ECC" w:rsidRPr="0000090C" w:rsidRDefault="007C7ECC" w:rsidP="007C7ECC">
      <w:r w:rsidRPr="0000090C">
        <w:t xml:space="preserve">В </w:t>
      </w:r>
      <w:proofErr w:type="gramStart"/>
      <w:r w:rsidRPr="0000090C">
        <w:t>соответствии</w:t>
      </w:r>
      <w:proofErr w:type="gramEnd"/>
      <w:r w:rsidRPr="0000090C">
        <w:t xml:space="preserve"> с решением Совета депутатов города Новосибирска от 02.12.2015 № 96 «О Местных нормативах градостроительного проектирования города Новосибирска» плотность улично-дорожной сети принимается в пределах не менее 4,0</w:t>
      </w:r>
      <w:r w:rsidR="008E06E6" w:rsidRPr="0000090C">
        <w:t xml:space="preserve"> </w:t>
      </w:r>
      <w:r w:rsidRPr="0000090C">
        <w:t>-</w:t>
      </w:r>
      <w:r w:rsidR="008E06E6" w:rsidRPr="0000090C">
        <w:t xml:space="preserve"> </w:t>
      </w:r>
      <w:r w:rsidRPr="0000090C">
        <w:t xml:space="preserve">5,5 км на 1 кв. км. Проектом </w:t>
      </w:r>
      <w:r w:rsidR="00011E5A" w:rsidRPr="0000090C">
        <w:t xml:space="preserve">планировки </w:t>
      </w:r>
      <w:r w:rsidRPr="0000090C">
        <w:t>не предусматривается ув</w:t>
      </w:r>
      <w:r w:rsidRPr="0000090C">
        <w:t>е</w:t>
      </w:r>
      <w:r w:rsidRPr="0000090C">
        <w:t>личение плотности улично-дорожной сети, поскольку уплотнение возможно тол</w:t>
      </w:r>
      <w:r w:rsidRPr="0000090C">
        <w:t>ь</w:t>
      </w:r>
      <w:r w:rsidRPr="0000090C">
        <w:t>ко за сч</w:t>
      </w:r>
      <w:r w:rsidR="0055470D" w:rsidRPr="0000090C">
        <w:t>е</w:t>
      </w:r>
      <w:r w:rsidRPr="0000090C">
        <w:t>т лесов государственного лесного фонда и представляется нецелесоо</w:t>
      </w:r>
      <w:r w:rsidRPr="0000090C">
        <w:t>б</w:t>
      </w:r>
      <w:r w:rsidRPr="0000090C">
        <w:t>разным.</w:t>
      </w:r>
    </w:p>
    <w:p w:rsidR="007C7ECC" w:rsidRPr="0000090C" w:rsidRDefault="007C7ECC" w:rsidP="0055470D">
      <w:pPr>
        <w:ind w:firstLine="0"/>
        <w:rPr>
          <w:color w:val="00B050"/>
        </w:rPr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10" w:name="_Toc491780780"/>
      <w:bookmarkStart w:id="11" w:name="sub_3062"/>
      <w:r w:rsidRPr="0000090C">
        <w:t>2.4. Развитие систем инженерно-технического обеспечения</w:t>
      </w:r>
      <w:bookmarkEnd w:id="10"/>
    </w:p>
    <w:p w:rsidR="007C7ECC" w:rsidRPr="0000090C" w:rsidRDefault="007C7ECC" w:rsidP="0055470D"/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В настоящее время на части планируемой  территории имеются городские и местные системы инженерно-технического обеспечения. Водоснабжение план</w:t>
      </w:r>
      <w:r w:rsidRPr="0000090C">
        <w:rPr>
          <w:szCs w:val="28"/>
        </w:rPr>
        <w:t>и</w:t>
      </w:r>
      <w:r w:rsidRPr="0000090C">
        <w:rPr>
          <w:szCs w:val="28"/>
        </w:rPr>
        <w:t>руемой  территории осуществляется от насосной станции 3-го подъема в Нижней зоне Новосибирского научного центра Сибирского отделения Р</w:t>
      </w:r>
      <w:r w:rsidR="00DC499A" w:rsidRPr="0000090C">
        <w:rPr>
          <w:szCs w:val="28"/>
        </w:rPr>
        <w:t>оссийской акад</w:t>
      </w:r>
      <w:r w:rsidR="00DC499A" w:rsidRPr="0000090C">
        <w:rPr>
          <w:szCs w:val="28"/>
        </w:rPr>
        <w:t>е</w:t>
      </w:r>
      <w:r w:rsidR="00DC499A" w:rsidRPr="0000090C">
        <w:rPr>
          <w:szCs w:val="28"/>
        </w:rPr>
        <w:t>мии наук</w:t>
      </w:r>
      <w:r w:rsidRPr="0000090C">
        <w:rPr>
          <w:szCs w:val="28"/>
        </w:rPr>
        <w:t xml:space="preserve"> двумя водоводами Д 350 по ул. Балтийск</w:t>
      </w:r>
      <w:r w:rsidR="008E06E6" w:rsidRPr="0000090C">
        <w:rPr>
          <w:szCs w:val="28"/>
        </w:rPr>
        <w:t>ой</w:t>
      </w:r>
      <w:r w:rsidRPr="0000090C">
        <w:rPr>
          <w:szCs w:val="28"/>
        </w:rPr>
        <w:t xml:space="preserve">. Промышленные </w:t>
      </w:r>
      <w:r w:rsidR="00DC499A" w:rsidRPr="0000090C">
        <w:rPr>
          <w:szCs w:val="28"/>
        </w:rPr>
        <w:t>объекты</w:t>
      </w:r>
      <w:r w:rsidRPr="0000090C">
        <w:rPr>
          <w:szCs w:val="28"/>
        </w:rPr>
        <w:t>, расположенные по ул. Плотинн</w:t>
      </w:r>
      <w:r w:rsidR="008E06E6" w:rsidRPr="0000090C">
        <w:rPr>
          <w:szCs w:val="28"/>
        </w:rPr>
        <w:t>ой</w:t>
      </w:r>
      <w:r w:rsidRPr="0000090C">
        <w:rPr>
          <w:szCs w:val="28"/>
        </w:rPr>
        <w:t>, имеют собственную систему водоснабжения</w:t>
      </w:r>
      <w:r w:rsidR="008E06E6" w:rsidRPr="0000090C">
        <w:rPr>
          <w:szCs w:val="28"/>
        </w:rPr>
        <w:t>:</w:t>
      </w:r>
      <w:r w:rsidRPr="0000090C">
        <w:rPr>
          <w:szCs w:val="28"/>
        </w:rPr>
        <w:t xml:space="preserve"> скважинный водозабор, резервуары запаса воды и насосную станцию 2-го подъ</w:t>
      </w:r>
      <w:r w:rsidRPr="0000090C">
        <w:rPr>
          <w:szCs w:val="28"/>
        </w:rPr>
        <w:t>е</w:t>
      </w:r>
      <w:r w:rsidRPr="0000090C">
        <w:rPr>
          <w:szCs w:val="28"/>
        </w:rPr>
        <w:t>ма. Элементы системы водоотведения подключены к городским сетям. Знач</w:t>
      </w:r>
      <w:r w:rsidRPr="0000090C">
        <w:rPr>
          <w:szCs w:val="28"/>
        </w:rPr>
        <w:t>и</w:t>
      </w:r>
      <w:r w:rsidRPr="0000090C">
        <w:rPr>
          <w:szCs w:val="28"/>
        </w:rPr>
        <w:t>тельная часть территории индивидуальной жилой застройки не подключена к централизованной системе канализации.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Централизованное теплоснабжение и горячее водоснабжение обеспечив</w:t>
      </w:r>
      <w:r w:rsidRPr="0000090C">
        <w:rPr>
          <w:szCs w:val="28"/>
        </w:rPr>
        <w:t>а</w:t>
      </w:r>
      <w:r w:rsidR="0055470D" w:rsidRPr="0000090C">
        <w:rPr>
          <w:szCs w:val="28"/>
        </w:rPr>
        <w:t>ю</w:t>
      </w:r>
      <w:r w:rsidRPr="0000090C">
        <w:rPr>
          <w:szCs w:val="28"/>
        </w:rPr>
        <w:t>тся от существующих тепловых станций. Теплоснабжение ФГБУ им. Мешалк</w:t>
      </w:r>
      <w:r w:rsidRPr="0000090C">
        <w:rPr>
          <w:szCs w:val="28"/>
        </w:rPr>
        <w:t>и</w:t>
      </w:r>
      <w:r w:rsidRPr="0000090C">
        <w:rPr>
          <w:szCs w:val="28"/>
        </w:rPr>
        <w:t>на предусмотрено от двух независимых источников</w:t>
      </w:r>
      <w:r w:rsidR="008E06E6" w:rsidRPr="0000090C">
        <w:rPr>
          <w:szCs w:val="28"/>
        </w:rPr>
        <w:t>:</w:t>
      </w:r>
      <w:r w:rsidRPr="0000090C">
        <w:rPr>
          <w:szCs w:val="28"/>
        </w:rPr>
        <w:t xml:space="preserve"> собственного энергоблока и местной тепловой станции. Электроснабжение застроенной части планируемой территории осуществляется от понизительных подстанций 110 кВ.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Для дальнейшего планомерного развития планируемой территории, обесп</w:t>
      </w:r>
      <w:r w:rsidRPr="0000090C">
        <w:rPr>
          <w:szCs w:val="28"/>
        </w:rPr>
        <w:t>е</w:t>
      </w:r>
      <w:r w:rsidRPr="0000090C">
        <w:rPr>
          <w:szCs w:val="28"/>
        </w:rPr>
        <w:t>чения новых объектов застройки необходимо строительство новых инженерных сетей и сооружений. На расчетный срок предусматриваются мероприятия по ра</w:t>
      </w:r>
      <w:r w:rsidRPr="0000090C">
        <w:rPr>
          <w:szCs w:val="28"/>
        </w:rPr>
        <w:t>з</w:t>
      </w:r>
      <w:r w:rsidRPr="0000090C">
        <w:rPr>
          <w:szCs w:val="28"/>
        </w:rPr>
        <w:t>витию систем инженерно-технического обеспечения планируемой территории.</w:t>
      </w:r>
    </w:p>
    <w:p w:rsidR="007C7ECC" w:rsidRPr="0000090C" w:rsidRDefault="007C7ECC" w:rsidP="007C7ECC">
      <w:pPr>
        <w:ind w:firstLine="720"/>
      </w:pPr>
      <w:r w:rsidRPr="0000090C">
        <w:t>Анализ современного состояния планируемой территории показал, что да</w:t>
      </w:r>
      <w:r w:rsidRPr="0000090C">
        <w:t>н</w:t>
      </w:r>
      <w:r w:rsidRPr="0000090C">
        <w:t>ный тип рельефа благоприятен и удовлетворяет требованиям застройки, прокла</w:t>
      </w:r>
      <w:r w:rsidRPr="0000090C">
        <w:t>д</w:t>
      </w:r>
      <w:r w:rsidRPr="0000090C">
        <w:t>ки улиц и дорог.</w:t>
      </w:r>
    </w:p>
    <w:p w:rsidR="007C7ECC" w:rsidRPr="0000090C" w:rsidRDefault="007C7ECC" w:rsidP="007C7ECC">
      <w:r w:rsidRPr="0000090C">
        <w:t>Часть планируемой застройки располагается вдоль прибрежной линии реки Оби и находится в зоне затопления паводком 1</w:t>
      </w:r>
      <w:r w:rsidR="0055470D" w:rsidRPr="0000090C">
        <w:t xml:space="preserve"> </w:t>
      </w:r>
      <w:r w:rsidRPr="0000090C">
        <w:t xml:space="preserve">% обеспеченности реки Оби. </w:t>
      </w:r>
    </w:p>
    <w:p w:rsidR="007C7ECC" w:rsidRPr="0000090C" w:rsidRDefault="007C7ECC" w:rsidP="007C7ECC">
      <w:r w:rsidRPr="0000090C">
        <w:t>Уровень меженных вод реки Оби составляет 89,0</w:t>
      </w:r>
      <w:r w:rsidR="0055470D" w:rsidRPr="0000090C">
        <w:t xml:space="preserve"> </w:t>
      </w:r>
      <w:r w:rsidRPr="0000090C">
        <w:t xml:space="preserve">м. По данным </w:t>
      </w:r>
      <w:proofErr w:type="spellStart"/>
      <w:r w:rsidRPr="0000090C">
        <w:t>Верхне-Обского</w:t>
      </w:r>
      <w:proofErr w:type="spellEnd"/>
      <w:r w:rsidRPr="0000090C">
        <w:t xml:space="preserve"> бассейнового водного управления</w:t>
      </w:r>
      <w:r w:rsidR="0037783F" w:rsidRPr="0000090C">
        <w:t xml:space="preserve"> федерального агентства водных ресу</w:t>
      </w:r>
      <w:r w:rsidR="0037783F" w:rsidRPr="0000090C">
        <w:t>р</w:t>
      </w:r>
      <w:r w:rsidR="0037783F" w:rsidRPr="0000090C">
        <w:t>сов</w:t>
      </w:r>
      <w:r w:rsidR="009A5B73" w:rsidRPr="0000090C">
        <w:t>,</w:t>
      </w:r>
      <w:r w:rsidRPr="0000090C">
        <w:t xml:space="preserve"> уровень 1</w:t>
      </w:r>
      <w:r w:rsidR="0055470D" w:rsidRPr="0000090C">
        <w:t xml:space="preserve"> </w:t>
      </w:r>
      <w:r w:rsidRPr="0000090C">
        <w:t>% паводка составляет в городской системе высот от 98,3 м.</w:t>
      </w:r>
    </w:p>
    <w:p w:rsidR="007C7ECC" w:rsidRPr="0000090C" w:rsidRDefault="007C7ECC" w:rsidP="007C7ECC">
      <w:r w:rsidRPr="0000090C">
        <w:t>Проектом планировки предусматривается защита зоны объектов ведения садоводства и огородничества от затопления паводками 1 % обеспеченности реки Оби за сч</w:t>
      </w:r>
      <w:r w:rsidR="0055470D" w:rsidRPr="0000090C">
        <w:t>е</w:t>
      </w:r>
      <w:r w:rsidRPr="0000090C">
        <w:t>т строительства дамбы обвалования.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rFonts w:eastAsia="Calibri"/>
          <w:bCs/>
          <w:szCs w:val="28"/>
        </w:rPr>
        <w:t>Для защиты территории от затопления проектом планировки в первую оч</w:t>
      </w:r>
      <w:r w:rsidRPr="0000090C">
        <w:rPr>
          <w:rFonts w:eastAsia="Calibri"/>
          <w:bCs/>
          <w:szCs w:val="28"/>
        </w:rPr>
        <w:t>е</w:t>
      </w:r>
      <w:r w:rsidRPr="0000090C">
        <w:rPr>
          <w:rFonts w:eastAsia="Calibri"/>
          <w:bCs/>
          <w:szCs w:val="28"/>
        </w:rPr>
        <w:t>редь предусматривается строительство дамбы обвалования, окаймляющей план</w:t>
      </w:r>
      <w:r w:rsidRPr="0000090C">
        <w:rPr>
          <w:rFonts w:eastAsia="Calibri"/>
          <w:bCs/>
          <w:szCs w:val="28"/>
        </w:rPr>
        <w:t>и</w:t>
      </w:r>
      <w:r w:rsidRPr="0000090C">
        <w:rPr>
          <w:rFonts w:eastAsia="Calibri"/>
          <w:bCs/>
          <w:szCs w:val="28"/>
        </w:rPr>
        <w:t>руемую территорию. Проектная дамба планируется в виде продолжения уже с</w:t>
      </w:r>
      <w:r w:rsidRPr="0000090C">
        <w:rPr>
          <w:rFonts w:eastAsia="Calibri"/>
          <w:bCs/>
          <w:szCs w:val="28"/>
        </w:rPr>
        <w:t>у</w:t>
      </w:r>
      <w:r w:rsidRPr="0000090C">
        <w:rPr>
          <w:rFonts w:eastAsia="Calibri"/>
          <w:bCs/>
          <w:szCs w:val="28"/>
        </w:rPr>
        <w:t>ществующей дамбы, заканчивающейся в районе садоводческого некоммерческого товарищества «Прибой», которая будет продлена до конца границ проекта план</w:t>
      </w:r>
      <w:r w:rsidRPr="0000090C">
        <w:rPr>
          <w:rFonts w:eastAsia="Calibri"/>
          <w:bCs/>
          <w:szCs w:val="28"/>
        </w:rPr>
        <w:t>и</w:t>
      </w:r>
      <w:r w:rsidR="00D24319">
        <w:rPr>
          <w:rFonts w:eastAsia="Calibri"/>
          <w:bCs/>
          <w:szCs w:val="28"/>
        </w:rPr>
        <w:t>ровки на севере</w:t>
      </w:r>
      <w:r w:rsidRPr="0000090C">
        <w:rPr>
          <w:rFonts w:eastAsia="Calibri"/>
          <w:bCs/>
          <w:szCs w:val="28"/>
        </w:rPr>
        <w:t xml:space="preserve"> вплоть до </w:t>
      </w:r>
      <w:r w:rsidRPr="0000090C">
        <w:t xml:space="preserve">перспективного </w:t>
      </w:r>
      <w:proofErr w:type="spellStart"/>
      <w:r w:rsidRPr="0000090C">
        <w:t>Нижне-Ельцовск</w:t>
      </w:r>
      <w:r w:rsidR="0055470D" w:rsidRPr="0000090C">
        <w:t>ого</w:t>
      </w:r>
      <w:proofErr w:type="spellEnd"/>
      <w:r w:rsidRPr="0000090C">
        <w:t xml:space="preserve"> моста</w:t>
      </w:r>
      <w:r w:rsidRPr="0000090C">
        <w:rPr>
          <w:rFonts w:eastAsia="Calibri"/>
          <w:bCs/>
          <w:szCs w:val="28"/>
        </w:rPr>
        <w:t xml:space="preserve">. В </w:t>
      </w:r>
      <w:proofErr w:type="gramStart"/>
      <w:r w:rsidRPr="0000090C">
        <w:rPr>
          <w:rFonts w:eastAsia="Calibri"/>
          <w:bCs/>
          <w:szCs w:val="28"/>
        </w:rPr>
        <w:t>соотве</w:t>
      </w:r>
      <w:r w:rsidRPr="0000090C">
        <w:rPr>
          <w:rFonts w:eastAsia="Calibri"/>
          <w:bCs/>
          <w:szCs w:val="28"/>
        </w:rPr>
        <w:t>т</w:t>
      </w:r>
      <w:r w:rsidR="002B71F0" w:rsidRPr="0000090C">
        <w:rPr>
          <w:rFonts w:eastAsia="Calibri"/>
          <w:bCs/>
          <w:szCs w:val="28"/>
        </w:rPr>
        <w:t>ствии</w:t>
      </w:r>
      <w:proofErr w:type="gramEnd"/>
      <w:r w:rsidR="002B71F0" w:rsidRPr="0000090C">
        <w:rPr>
          <w:rFonts w:eastAsia="Calibri"/>
          <w:bCs/>
          <w:szCs w:val="28"/>
        </w:rPr>
        <w:t xml:space="preserve"> с требованиями </w:t>
      </w:r>
      <w:r w:rsidRPr="0000090C">
        <w:rPr>
          <w:rFonts w:eastAsia="Calibri"/>
          <w:bCs/>
          <w:szCs w:val="28"/>
        </w:rPr>
        <w:t>«</w:t>
      </w:r>
      <w:r w:rsidR="002B71F0" w:rsidRPr="0000090C">
        <w:t>СП 3</w:t>
      </w:r>
      <w:r w:rsidR="004A1EE6" w:rsidRPr="0000090C">
        <w:t>9</w:t>
      </w:r>
      <w:r w:rsidR="002B71F0" w:rsidRPr="0000090C">
        <w:t>.13330.2012.</w:t>
      </w:r>
      <w:r w:rsidR="004A1EE6" w:rsidRPr="0000090C">
        <w:t xml:space="preserve"> Свод правил. </w:t>
      </w:r>
      <w:r w:rsidRPr="0000090C">
        <w:rPr>
          <w:rFonts w:eastAsia="Calibri"/>
          <w:bCs/>
          <w:szCs w:val="28"/>
        </w:rPr>
        <w:t>Плотины из грунтовых материалов</w:t>
      </w:r>
      <w:r w:rsidR="002B71F0" w:rsidRPr="0000090C">
        <w:rPr>
          <w:rFonts w:eastAsia="Calibri"/>
          <w:bCs/>
          <w:szCs w:val="28"/>
        </w:rPr>
        <w:t xml:space="preserve">. </w:t>
      </w:r>
      <w:r w:rsidR="002B71F0" w:rsidRPr="0000090C">
        <w:t xml:space="preserve">Актуализированная редакция </w:t>
      </w:r>
      <w:proofErr w:type="spellStart"/>
      <w:r w:rsidR="002B71F0" w:rsidRPr="0000090C">
        <w:t>СНиП</w:t>
      </w:r>
      <w:proofErr w:type="spellEnd"/>
      <w:r w:rsidR="002B71F0" w:rsidRPr="0000090C">
        <w:t xml:space="preserve"> 2.0</w:t>
      </w:r>
      <w:r w:rsidR="004A1EE6" w:rsidRPr="0000090C">
        <w:t>6</w:t>
      </w:r>
      <w:r w:rsidR="002B71F0" w:rsidRPr="0000090C">
        <w:t>.0</w:t>
      </w:r>
      <w:r w:rsidR="004A1EE6" w:rsidRPr="0000090C">
        <w:t>5</w:t>
      </w:r>
      <w:r w:rsidR="002B71F0" w:rsidRPr="0000090C">
        <w:t>-84*</w:t>
      </w:r>
      <w:r w:rsidRPr="0000090C">
        <w:rPr>
          <w:rFonts w:eastAsia="Calibri"/>
          <w:bCs/>
          <w:szCs w:val="28"/>
        </w:rPr>
        <w:t>» верх дамбы подн</w:t>
      </w:r>
      <w:r w:rsidRPr="0000090C">
        <w:rPr>
          <w:rFonts w:eastAsia="Calibri"/>
          <w:bCs/>
          <w:szCs w:val="28"/>
        </w:rPr>
        <w:t>и</w:t>
      </w:r>
      <w:r w:rsidRPr="0000090C">
        <w:rPr>
          <w:rFonts w:eastAsia="Calibri"/>
          <w:bCs/>
          <w:szCs w:val="28"/>
        </w:rPr>
        <w:t>мается до незатопляемых отметок с уч</w:t>
      </w:r>
      <w:r w:rsidR="0055470D" w:rsidRPr="0000090C">
        <w:rPr>
          <w:rFonts w:eastAsia="Calibri"/>
          <w:bCs/>
          <w:szCs w:val="28"/>
        </w:rPr>
        <w:t>е</w:t>
      </w:r>
      <w:r w:rsidRPr="0000090C">
        <w:rPr>
          <w:rFonts w:eastAsia="Calibri"/>
          <w:bCs/>
          <w:szCs w:val="28"/>
        </w:rPr>
        <w:t>том ветрового нагона волны и запаса 0,5</w:t>
      </w:r>
      <w:r w:rsidR="008E38E2" w:rsidRPr="0000090C">
        <w:rPr>
          <w:rFonts w:eastAsia="Calibri"/>
          <w:bCs/>
          <w:szCs w:val="28"/>
        </w:rPr>
        <w:t> </w:t>
      </w:r>
      <w:r w:rsidRPr="0000090C">
        <w:rPr>
          <w:rFonts w:eastAsia="Calibri"/>
          <w:bCs/>
          <w:szCs w:val="28"/>
        </w:rPr>
        <w:t xml:space="preserve">м. Дамбу следует отсыпать из глинистых, </w:t>
      </w:r>
      <w:proofErr w:type="spellStart"/>
      <w:r w:rsidRPr="0000090C">
        <w:rPr>
          <w:rFonts w:eastAsia="Calibri"/>
          <w:bCs/>
          <w:szCs w:val="28"/>
        </w:rPr>
        <w:t>слабофильтрующих</w:t>
      </w:r>
      <w:proofErr w:type="spellEnd"/>
      <w:r w:rsidRPr="0000090C">
        <w:rPr>
          <w:rFonts w:eastAsia="Calibri"/>
          <w:bCs/>
          <w:szCs w:val="28"/>
        </w:rPr>
        <w:t xml:space="preserve"> грунтов с коэффиц</w:t>
      </w:r>
      <w:r w:rsidRPr="0000090C">
        <w:rPr>
          <w:rFonts w:eastAsia="Calibri"/>
          <w:bCs/>
          <w:szCs w:val="28"/>
        </w:rPr>
        <w:t>и</w:t>
      </w:r>
      <w:r w:rsidRPr="0000090C">
        <w:rPr>
          <w:rFonts w:eastAsia="Calibri"/>
          <w:bCs/>
          <w:szCs w:val="28"/>
        </w:rPr>
        <w:t xml:space="preserve">ентом фильтрации менее </w:t>
      </w:r>
      <w:r w:rsidRPr="0000090C">
        <w:rPr>
          <w:szCs w:val="28"/>
        </w:rPr>
        <w:t>0,1</w:t>
      </w:r>
      <w:r w:rsidR="008E38E2" w:rsidRPr="0000090C">
        <w:rPr>
          <w:szCs w:val="28"/>
        </w:rPr>
        <w:t xml:space="preserve"> </w:t>
      </w:r>
      <w:r w:rsidRPr="0000090C">
        <w:rPr>
          <w:szCs w:val="28"/>
        </w:rPr>
        <w:t>м/сут</w:t>
      </w:r>
      <w:r w:rsidR="00DB5F79" w:rsidRPr="0000090C">
        <w:rPr>
          <w:szCs w:val="28"/>
        </w:rPr>
        <w:t>ки</w:t>
      </w:r>
      <w:r w:rsidRPr="0000090C">
        <w:rPr>
          <w:szCs w:val="28"/>
        </w:rPr>
        <w:t>. Ширина дамбы по верху принимается не менее 6,0 м с учетом устройства проезда с обочинами. Заложение низового отк</w:t>
      </w:r>
      <w:r w:rsidRPr="0000090C">
        <w:rPr>
          <w:szCs w:val="28"/>
        </w:rPr>
        <w:t>о</w:t>
      </w:r>
      <w:r w:rsidR="00DB5F79" w:rsidRPr="0000090C">
        <w:rPr>
          <w:szCs w:val="28"/>
        </w:rPr>
        <w:t>са </w:t>
      </w:r>
      <w:r w:rsidRPr="0000090C">
        <w:rPr>
          <w:szCs w:val="28"/>
        </w:rPr>
        <w:t>– 1:2, для крепления откоса следует применять посев трав по растительному слою толщиной 0,2</w:t>
      </w:r>
      <w:r w:rsidR="00DB5F79" w:rsidRPr="0000090C">
        <w:rPr>
          <w:szCs w:val="28"/>
        </w:rPr>
        <w:t xml:space="preserve"> </w:t>
      </w:r>
      <w:r w:rsidRPr="0000090C">
        <w:rPr>
          <w:szCs w:val="28"/>
        </w:rPr>
        <w:t>-</w:t>
      </w:r>
      <w:r w:rsidR="00DB5F79" w:rsidRPr="0000090C">
        <w:rPr>
          <w:szCs w:val="28"/>
        </w:rPr>
        <w:t xml:space="preserve"> </w:t>
      </w:r>
      <w:r w:rsidRPr="0000090C">
        <w:rPr>
          <w:szCs w:val="28"/>
        </w:rPr>
        <w:t xml:space="preserve">0,3 м, отсыпку щебня или гравия слоем толщиной 0,2 м и другие виды облегченных покрытий. Со стороны низового откоса устраивается </w:t>
      </w:r>
      <w:proofErr w:type="spellStart"/>
      <w:r w:rsidRPr="0000090C">
        <w:rPr>
          <w:szCs w:val="28"/>
        </w:rPr>
        <w:t>придамбовый</w:t>
      </w:r>
      <w:proofErr w:type="spellEnd"/>
      <w:r w:rsidRPr="0000090C">
        <w:rPr>
          <w:szCs w:val="28"/>
        </w:rPr>
        <w:t xml:space="preserve"> дренаж. Верховой откос – 1:3. Защита откосов дамб от размыва и разрушений течением и волнами предлагается </w:t>
      </w:r>
      <w:r w:rsidR="00046048" w:rsidRPr="0000090C">
        <w:rPr>
          <w:szCs w:val="28"/>
        </w:rPr>
        <w:t>следующая</w:t>
      </w:r>
      <w:r w:rsidRPr="0000090C">
        <w:rPr>
          <w:szCs w:val="28"/>
        </w:rPr>
        <w:t xml:space="preserve">: для верхнего бьефа – покрытие из </w:t>
      </w:r>
      <w:proofErr w:type="spellStart"/>
      <w:r w:rsidRPr="0000090C">
        <w:rPr>
          <w:szCs w:val="28"/>
        </w:rPr>
        <w:t>георешетки</w:t>
      </w:r>
      <w:proofErr w:type="spellEnd"/>
      <w:r w:rsidRPr="0000090C">
        <w:rPr>
          <w:szCs w:val="28"/>
        </w:rPr>
        <w:t xml:space="preserve"> «Прудон», </w:t>
      </w:r>
      <w:proofErr w:type="gramStart"/>
      <w:r w:rsidRPr="0000090C">
        <w:rPr>
          <w:szCs w:val="28"/>
        </w:rPr>
        <w:t>заполненной</w:t>
      </w:r>
      <w:proofErr w:type="gramEnd"/>
      <w:r w:rsidRPr="0000090C">
        <w:rPr>
          <w:szCs w:val="28"/>
        </w:rPr>
        <w:t xml:space="preserve"> растительным грунтом на </w:t>
      </w:r>
      <w:proofErr w:type="spellStart"/>
      <w:r w:rsidRPr="0000090C">
        <w:rPr>
          <w:szCs w:val="28"/>
        </w:rPr>
        <w:t>ге</w:t>
      </w:r>
      <w:r w:rsidRPr="0000090C">
        <w:rPr>
          <w:szCs w:val="28"/>
        </w:rPr>
        <w:t>о</w:t>
      </w:r>
      <w:r w:rsidRPr="0000090C">
        <w:rPr>
          <w:szCs w:val="28"/>
        </w:rPr>
        <w:t>тексе</w:t>
      </w:r>
      <w:proofErr w:type="spellEnd"/>
      <w:r w:rsidRPr="0000090C">
        <w:rPr>
          <w:szCs w:val="28"/>
        </w:rPr>
        <w:t xml:space="preserve"> </w:t>
      </w:r>
      <w:proofErr w:type="spellStart"/>
      <w:r w:rsidRPr="0000090C">
        <w:rPr>
          <w:szCs w:val="28"/>
        </w:rPr>
        <w:t>t</w:t>
      </w:r>
      <w:proofErr w:type="spellEnd"/>
      <w:r w:rsidR="008E38E2" w:rsidRPr="0000090C">
        <w:rPr>
          <w:szCs w:val="28"/>
        </w:rPr>
        <w:t> </w:t>
      </w:r>
      <w:r w:rsidRPr="0000090C">
        <w:rPr>
          <w:szCs w:val="28"/>
        </w:rPr>
        <w:t>=</w:t>
      </w:r>
      <w:r w:rsidR="008E38E2" w:rsidRPr="0000090C">
        <w:rPr>
          <w:szCs w:val="28"/>
        </w:rPr>
        <w:t> </w:t>
      </w:r>
      <w:r w:rsidRPr="0000090C">
        <w:rPr>
          <w:szCs w:val="28"/>
        </w:rPr>
        <w:t>6</w:t>
      </w:r>
      <w:r w:rsidR="008E38E2" w:rsidRPr="0000090C">
        <w:rPr>
          <w:szCs w:val="28"/>
        </w:rPr>
        <w:t> </w:t>
      </w:r>
      <w:r w:rsidRPr="0000090C">
        <w:rPr>
          <w:szCs w:val="28"/>
        </w:rPr>
        <w:t xml:space="preserve">мм, для нижнего бьефа – из </w:t>
      </w:r>
      <w:proofErr w:type="spellStart"/>
      <w:r w:rsidRPr="0000090C">
        <w:rPr>
          <w:szCs w:val="28"/>
        </w:rPr>
        <w:t>георешетки</w:t>
      </w:r>
      <w:proofErr w:type="spellEnd"/>
      <w:r w:rsidRPr="0000090C">
        <w:rPr>
          <w:szCs w:val="28"/>
        </w:rPr>
        <w:t xml:space="preserve"> с засевом многолетних трав.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Отметка гребня дамбы обвалования находится в пределах от </w:t>
      </w:r>
      <w:r w:rsidR="00DB5F79" w:rsidRPr="0000090C">
        <w:rPr>
          <w:szCs w:val="28"/>
        </w:rPr>
        <w:t>100</w:t>
      </w:r>
      <w:r w:rsidRPr="0000090C">
        <w:rPr>
          <w:szCs w:val="28"/>
        </w:rPr>
        <w:t>,</w:t>
      </w:r>
      <w:r w:rsidR="00DB5F79" w:rsidRPr="0000090C">
        <w:rPr>
          <w:szCs w:val="28"/>
        </w:rPr>
        <w:t>1</w:t>
      </w:r>
      <w:r w:rsidRPr="0000090C">
        <w:rPr>
          <w:szCs w:val="28"/>
        </w:rPr>
        <w:t xml:space="preserve"> м до 10</w:t>
      </w:r>
      <w:r w:rsidR="00DB5F79" w:rsidRPr="0000090C">
        <w:rPr>
          <w:szCs w:val="28"/>
        </w:rPr>
        <w:t>0</w:t>
      </w:r>
      <w:r w:rsidRPr="0000090C">
        <w:rPr>
          <w:szCs w:val="28"/>
        </w:rPr>
        <w:t>,</w:t>
      </w:r>
      <w:r w:rsidR="00DB5F79" w:rsidRPr="0000090C">
        <w:rPr>
          <w:szCs w:val="28"/>
        </w:rPr>
        <w:t>5</w:t>
      </w:r>
      <w:r w:rsidRPr="0000090C">
        <w:rPr>
          <w:szCs w:val="28"/>
        </w:rPr>
        <w:t xml:space="preserve"> м с уч</w:t>
      </w:r>
      <w:r w:rsidR="0055470D" w:rsidRPr="0000090C">
        <w:rPr>
          <w:szCs w:val="28"/>
        </w:rPr>
        <w:t>е</w:t>
      </w:r>
      <w:r w:rsidRPr="0000090C">
        <w:rPr>
          <w:szCs w:val="28"/>
        </w:rPr>
        <w:t>том минимально допустимого продольного уклона</w:t>
      </w:r>
      <w:r w:rsidR="00A305EB" w:rsidRPr="0000090C">
        <w:rPr>
          <w:szCs w:val="28"/>
        </w:rPr>
        <w:t xml:space="preserve"> </w:t>
      </w:r>
      <w:r w:rsidRPr="0000090C">
        <w:rPr>
          <w:szCs w:val="28"/>
        </w:rPr>
        <w:t>0,004, предусмо</w:t>
      </w:r>
      <w:r w:rsidRPr="0000090C">
        <w:rPr>
          <w:szCs w:val="28"/>
        </w:rPr>
        <w:t>т</w:t>
      </w:r>
      <w:r w:rsidRPr="0000090C">
        <w:rPr>
          <w:szCs w:val="28"/>
        </w:rPr>
        <w:t>ренного для дороги, проходящей по дамбе.</w:t>
      </w:r>
    </w:p>
    <w:p w:rsidR="007C7ECC" w:rsidRPr="0000090C" w:rsidRDefault="00707AA8" w:rsidP="007C7ECC">
      <w:pPr>
        <w:rPr>
          <w:szCs w:val="28"/>
        </w:rPr>
      </w:pPr>
      <w:proofErr w:type="gramStart"/>
      <w:r w:rsidRPr="0000090C">
        <w:rPr>
          <w:szCs w:val="28"/>
        </w:rPr>
        <w:t>П</w:t>
      </w:r>
      <w:r w:rsidR="00A305EB" w:rsidRPr="0000090C">
        <w:rPr>
          <w:szCs w:val="28"/>
        </w:rPr>
        <w:t>о возможности</w:t>
      </w:r>
      <w:r w:rsidR="007C7ECC" w:rsidRPr="0000090C">
        <w:rPr>
          <w:szCs w:val="28"/>
        </w:rPr>
        <w:t xml:space="preserve"> в зоне существующей застройки с некапитальными доро</w:t>
      </w:r>
      <w:r w:rsidR="007C7ECC" w:rsidRPr="0000090C">
        <w:rPr>
          <w:szCs w:val="28"/>
        </w:rPr>
        <w:t>ж</w:t>
      </w:r>
      <w:r w:rsidR="007C7ECC" w:rsidRPr="0000090C">
        <w:rPr>
          <w:szCs w:val="28"/>
        </w:rPr>
        <w:t>ными покрытиями вертикальная планировка решена с небольшим превышением кварталов над уличной сетью</w:t>
      </w:r>
      <w:proofErr w:type="gramEnd"/>
      <w:r w:rsidR="007C7ECC" w:rsidRPr="0000090C">
        <w:rPr>
          <w:szCs w:val="28"/>
        </w:rPr>
        <w:t xml:space="preserve"> для обеспечения выпуска с их территории повер</w:t>
      </w:r>
      <w:r w:rsidR="007C7ECC" w:rsidRPr="0000090C">
        <w:rPr>
          <w:szCs w:val="28"/>
        </w:rPr>
        <w:t>х</w:t>
      </w:r>
      <w:r w:rsidR="007C7ECC" w:rsidRPr="0000090C">
        <w:rPr>
          <w:szCs w:val="28"/>
        </w:rPr>
        <w:t xml:space="preserve">ностных стоков в лотки уличных проездов. </w:t>
      </w:r>
      <w:proofErr w:type="gramStart"/>
      <w:r w:rsidR="007C7ECC" w:rsidRPr="0000090C">
        <w:rPr>
          <w:szCs w:val="28"/>
        </w:rPr>
        <w:t>Улицы запроектированы во врезке на 0,3</w:t>
      </w:r>
      <w:r w:rsidR="00DB5F79" w:rsidRPr="0000090C">
        <w:rPr>
          <w:szCs w:val="28"/>
        </w:rPr>
        <w:t xml:space="preserve"> </w:t>
      </w:r>
      <w:r w:rsidR="007C7ECC" w:rsidRPr="0000090C">
        <w:rPr>
          <w:szCs w:val="28"/>
        </w:rPr>
        <w:t>-</w:t>
      </w:r>
      <w:r w:rsidR="00DB5F79" w:rsidRPr="0000090C">
        <w:rPr>
          <w:szCs w:val="28"/>
        </w:rPr>
        <w:t xml:space="preserve"> </w:t>
      </w:r>
      <w:r w:rsidR="007C7ECC" w:rsidRPr="0000090C">
        <w:rPr>
          <w:szCs w:val="28"/>
        </w:rPr>
        <w:t>0,5 м. Поверхност</w:t>
      </w:r>
      <w:r w:rsidR="00DB5F79" w:rsidRPr="0000090C">
        <w:rPr>
          <w:szCs w:val="28"/>
        </w:rPr>
        <w:t>и</w:t>
      </w:r>
      <w:r w:rsidR="007C7ECC" w:rsidRPr="0000090C">
        <w:rPr>
          <w:szCs w:val="28"/>
        </w:rPr>
        <w:t xml:space="preserve"> тротуаров, газонов и других элементов улиц, примыка</w:t>
      </w:r>
      <w:r w:rsidR="007C7ECC" w:rsidRPr="0000090C">
        <w:rPr>
          <w:szCs w:val="28"/>
        </w:rPr>
        <w:t>ю</w:t>
      </w:r>
      <w:r w:rsidR="007C7ECC" w:rsidRPr="0000090C">
        <w:rPr>
          <w:szCs w:val="28"/>
        </w:rPr>
        <w:t>щ</w:t>
      </w:r>
      <w:r w:rsidR="00A305EB" w:rsidRPr="0000090C">
        <w:rPr>
          <w:szCs w:val="28"/>
        </w:rPr>
        <w:t>их к проезжей части</w:t>
      </w:r>
      <w:r w:rsidR="00DB5F79" w:rsidRPr="0000090C">
        <w:rPr>
          <w:szCs w:val="28"/>
        </w:rPr>
        <w:t>,</w:t>
      </w:r>
      <w:r w:rsidR="007C7ECC" w:rsidRPr="0000090C">
        <w:rPr>
          <w:szCs w:val="28"/>
        </w:rPr>
        <w:t xml:space="preserve"> по возможности превышают по отношению к ней на 0,15</w:t>
      </w:r>
      <w:r w:rsidR="00580A59">
        <w:rPr>
          <w:szCs w:val="28"/>
        </w:rPr>
        <w:t> </w:t>
      </w:r>
      <w:r w:rsidR="007C7ECC" w:rsidRPr="0000090C">
        <w:rPr>
          <w:szCs w:val="28"/>
        </w:rPr>
        <w:t>м. Поперечный уклон поверхности проезжих частей улиц и дорог установлен в зависимости от типов дорожных покрытий и принят в среднем для асфальтоб</w:t>
      </w:r>
      <w:r w:rsidR="007C7ECC" w:rsidRPr="0000090C">
        <w:rPr>
          <w:szCs w:val="28"/>
        </w:rPr>
        <w:t>е</w:t>
      </w:r>
      <w:r w:rsidR="007C7ECC" w:rsidRPr="0000090C">
        <w:rPr>
          <w:szCs w:val="28"/>
        </w:rPr>
        <w:t>тонных и цементн</w:t>
      </w:r>
      <w:r w:rsidR="00580A59">
        <w:rPr>
          <w:szCs w:val="28"/>
        </w:rPr>
        <w:t>о-бетонных покрытий из плит – 2</w:t>
      </w:r>
      <w:r w:rsidR="00A305EB" w:rsidRPr="0000090C">
        <w:rPr>
          <w:szCs w:val="28"/>
        </w:rPr>
        <w:t xml:space="preserve"> </w:t>
      </w:r>
      <w:r w:rsidR="007C7ECC" w:rsidRPr="0000090C">
        <w:rPr>
          <w:szCs w:val="28"/>
        </w:rPr>
        <w:t>%, для щеб</w:t>
      </w:r>
      <w:r w:rsidR="0055470D" w:rsidRPr="0000090C">
        <w:rPr>
          <w:szCs w:val="28"/>
        </w:rPr>
        <w:t>е</w:t>
      </w:r>
      <w:r w:rsidR="007C7ECC" w:rsidRPr="0000090C">
        <w:rPr>
          <w:szCs w:val="28"/>
        </w:rPr>
        <w:t>ночных покр</w:t>
      </w:r>
      <w:r w:rsidR="007C7ECC" w:rsidRPr="0000090C">
        <w:rPr>
          <w:szCs w:val="28"/>
        </w:rPr>
        <w:t>ы</w:t>
      </w:r>
      <w:r w:rsidR="007C7ECC" w:rsidRPr="0000090C">
        <w:rPr>
          <w:szCs w:val="28"/>
        </w:rPr>
        <w:t>тий</w:t>
      </w:r>
      <w:r w:rsidR="00580A59">
        <w:rPr>
          <w:szCs w:val="28"/>
        </w:rPr>
        <w:t> </w:t>
      </w:r>
      <w:r w:rsidR="007C7ECC" w:rsidRPr="0000090C">
        <w:rPr>
          <w:szCs w:val="28"/>
        </w:rPr>
        <w:t>– 2,5</w:t>
      </w:r>
      <w:proofErr w:type="gramEnd"/>
      <w:r w:rsidR="00DB5F79" w:rsidRPr="0000090C">
        <w:rPr>
          <w:szCs w:val="28"/>
        </w:rPr>
        <w:t xml:space="preserve"> – </w:t>
      </w:r>
      <w:r w:rsidR="007C7ECC" w:rsidRPr="0000090C">
        <w:rPr>
          <w:szCs w:val="28"/>
        </w:rPr>
        <w:t>3</w:t>
      </w:r>
      <w:r w:rsidR="00DB5F79" w:rsidRPr="0000090C">
        <w:rPr>
          <w:szCs w:val="28"/>
        </w:rPr>
        <w:t> </w:t>
      </w:r>
      <w:r w:rsidR="007C7ECC" w:rsidRPr="0000090C">
        <w:rPr>
          <w:szCs w:val="28"/>
        </w:rPr>
        <w:t>%. Максимальные продольные уклоны, предусмотренные схемой вертикальной планировки по уличной сети, составляют для магистрал</w:t>
      </w:r>
      <w:r w:rsidR="00F45F1A" w:rsidRPr="0000090C">
        <w:rPr>
          <w:szCs w:val="28"/>
        </w:rPr>
        <w:t>ьных улиц</w:t>
      </w:r>
      <w:r w:rsidR="007C7ECC" w:rsidRPr="0000090C">
        <w:rPr>
          <w:szCs w:val="28"/>
        </w:rPr>
        <w:t xml:space="preserve"> </w:t>
      </w:r>
      <w:r w:rsidR="00F45F1A" w:rsidRPr="0000090C">
        <w:rPr>
          <w:szCs w:val="28"/>
        </w:rPr>
        <w:t>обще</w:t>
      </w:r>
      <w:r w:rsidR="007C7ECC" w:rsidRPr="0000090C">
        <w:rPr>
          <w:szCs w:val="28"/>
        </w:rPr>
        <w:t>городского значения регулируемого движения – 0,05, для магистрал</w:t>
      </w:r>
      <w:r w:rsidR="00F45F1A" w:rsidRPr="0000090C">
        <w:rPr>
          <w:szCs w:val="28"/>
        </w:rPr>
        <w:t>ьных улиц</w:t>
      </w:r>
      <w:r w:rsidR="007C7ECC" w:rsidRPr="0000090C">
        <w:rPr>
          <w:szCs w:val="28"/>
        </w:rPr>
        <w:t xml:space="preserve"> </w:t>
      </w:r>
      <w:r w:rsidR="00F45F1A" w:rsidRPr="0000090C">
        <w:rPr>
          <w:szCs w:val="28"/>
        </w:rPr>
        <w:t>обще</w:t>
      </w:r>
      <w:r w:rsidR="007C7ECC" w:rsidRPr="0000090C">
        <w:rPr>
          <w:szCs w:val="28"/>
        </w:rPr>
        <w:t>городского значения непрерывного движения – 0,04, для</w:t>
      </w:r>
      <w:r w:rsidR="001A54BF" w:rsidRPr="0000090C">
        <w:rPr>
          <w:szCs w:val="28"/>
        </w:rPr>
        <w:t xml:space="preserve"> магистрал</w:t>
      </w:r>
      <w:r w:rsidR="001A54BF" w:rsidRPr="0000090C">
        <w:rPr>
          <w:szCs w:val="28"/>
        </w:rPr>
        <w:t>ь</w:t>
      </w:r>
      <w:r w:rsidR="001A54BF" w:rsidRPr="0000090C">
        <w:rPr>
          <w:szCs w:val="28"/>
        </w:rPr>
        <w:t xml:space="preserve">ных дорог скоростного </w:t>
      </w:r>
      <w:r w:rsidR="007A56E2" w:rsidRPr="0000090C">
        <w:rPr>
          <w:szCs w:val="28"/>
        </w:rPr>
        <w:t>движения</w:t>
      </w:r>
      <w:r w:rsidR="007C7ECC" w:rsidRPr="0000090C">
        <w:rPr>
          <w:szCs w:val="28"/>
        </w:rPr>
        <w:t xml:space="preserve"> – 0,03, на </w:t>
      </w:r>
      <w:r w:rsidR="001A54BF" w:rsidRPr="0000090C">
        <w:rPr>
          <w:szCs w:val="28"/>
        </w:rPr>
        <w:t>улицах и дорогах</w:t>
      </w:r>
      <w:r w:rsidR="007C7ECC" w:rsidRPr="0000090C">
        <w:rPr>
          <w:szCs w:val="28"/>
        </w:rPr>
        <w:t xml:space="preserve"> местного значения – до 0,08, минимальные продольные уклоны – 0,004.</w:t>
      </w:r>
    </w:p>
    <w:p w:rsidR="007C7ECC" w:rsidRPr="0000090C" w:rsidRDefault="007C7ECC" w:rsidP="0055470D">
      <w:pPr>
        <w:pStyle w:val="1"/>
        <w:spacing w:before="0" w:after="0"/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12" w:name="_Toc491780781"/>
      <w:r w:rsidRPr="0000090C">
        <w:t>2.4.1. Водоснабжение</w:t>
      </w:r>
      <w:bookmarkEnd w:id="12"/>
    </w:p>
    <w:p w:rsidR="007C7ECC" w:rsidRPr="0000090C" w:rsidRDefault="007C7ECC" w:rsidP="0055470D">
      <w:pPr>
        <w:jc w:val="center"/>
        <w:rPr>
          <w:b/>
          <w:szCs w:val="28"/>
        </w:rPr>
      </w:pPr>
    </w:p>
    <w:p w:rsidR="007C7ECC" w:rsidRPr="0000090C" w:rsidRDefault="007C7ECC" w:rsidP="007C7ECC">
      <w:pPr>
        <w:pStyle w:val="a7"/>
      </w:pPr>
      <w:r w:rsidRPr="0000090C">
        <w:t xml:space="preserve">Раздел выполнен в соответствии с требованиями </w:t>
      </w:r>
      <w:r w:rsidR="00496134" w:rsidRPr="0000090C">
        <w:t>«</w:t>
      </w:r>
      <w:r w:rsidRPr="0000090C">
        <w:t>СП 31.13330.2012. Свод правил. Водоснабжение. Наружные сети и сооружения. Актуализированная р</w:t>
      </w:r>
      <w:r w:rsidRPr="0000090C">
        <w:t>е</w:t>
      </w:r>
      <w:r w:rsidRPr="0000090C">
        <w:t xml:space="preserve">дакция </w:t>
      </w:r>
      <w:proofErr w:type="spellStart"/>
      <w:r w:rsidRPr="0000090C">
        <w:t>СНиП</w:t>
      </w:r>
      <w:proofErr w:type="spellEnd"/>
      <w:r w:rsidRPr="0000090C">
        <w:t xml:space="preserve"> 2.04.02-84*. С изменени</w:t>
      </w:r>
      <w:r w:rsidR="0037384A" w:rsidRPr="0000090C">
        <w:t>ем</w:t>
      </w:r>
      <w:r w:rsidRPr="0000090C">
        <w:t xml:space="preserve"> № 1», </w:t>
      </w:r>
      <w:r w:rsidR="00496134" w:rsidRPr="0000090C">
        <w:t>«</w:t>
      </w:r>
      <w:r w:rsidRPr="0000090C">
        <w:t>СП 8.13130.2009. Системы пр</w:t>
      </w:r>
      <w:r w:rsidRPr="0000090C">
        <w:t>о</w:t>
      </w:r>
      <w:r w:rsidRPr="0000090C">
        <w:t xml:space="preserve">тивопожарной защиты. Источники наружного противопожарного водоснабжения. Требования пожарной безопасности», </w:t>
      </w:r>
      <w:r w:rsidR="00615194" w:rsidRPr="0000090C">
        <w:t>«</w:t>
      </w:r>
      <w:proofErr w:type="spellStart"/>
      <w:r w:rsidRPr="0000090C">
        <w:rPr>
          <w:rStyle w:val="docaccesstitle"/>
        </w:rPr>
        <w:t>СанПиН</w:t>
      </w:r>
      <w:proofErr w:type="spellEnd"/>
      <w:r w:rsidRPr="0000090C">
        <w:rPr>
          <w:rStyle w:val="docaccesstitle"/>
        </w:rPr>
        <w:t xml:space="preserve"> 2.1.4.1074-01.</w:t>
      </w:r>
      <w:r w:rsidRPr="0000090C">
        <w:t xml:space="preserve"> 2.1.4 </w:t>
      </w:r>
      <w:r w:rsidR="00496134" w:rsidRPr="0000090C">
        <w:rPr>
          <w:rStyle w:val="docaccesstitle"/>
        </w:rPr>
        <w:t xml:space="preserve"> </w:t>
      </w:r>
      <w:r w:rsidRPr="0000090C">
        <w:rPr>
          <w:rStyle w:val="docaccesstitle"/>
        </w:rPr>
        <w:t>Питьевая в</w:t>
      </w:r>
      <w:r w:rsidRPr="0000090C">
        <w:rPr>
          <w:rStyle w:val="docaccesstitle"/>
        </w:rPr>
        <w:t>о</w:t>
      </w:r>
      <w:r w:rsidRPr="0000090C">
        <w:rPr>
          <w:rStyle w:val="docaccesstitle"/>
        </w:rPr>
        <w:t>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</w:t>
      </w:r>
      <w:r w:rsidRPr="0000090C">
        <w:rPr>
          <w:rStyle w:val="docaccesstitle"/>
        </w:rPr>
        <w:t>е</w:t>
      </w:r>
      <w:r w:rsidRPr="0000090C">
        <w:rPr>
          <w:rStyle w:val="docaccesstitle"/>
        </w:rPr>
        <w:t>го водоснабжения</w:t>
      </w:r>
      <w:r w:rsidR="00496134" w:rsidRPr="0000090C">
        <w:rPr>
          <w:rStyle w:val="docaccesstitle"/>
        </w:rPr>
        <w:t>. Санитарно-эпидемиологические правила и нормативы</w:t>
      </w:r>
      <w:r w:rsidR="00496134" w:rsidRPr="0000090C">
        <w:t>».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</w:t>
      </w:r>
      <w:r w:rsidRPr="0000090C">
        <w:rPr>
          <w:bCs/>
        </w:rPr>
        <w:t xml:space="preserve">– </w:t>
      </w:r>
      <w:r w:rsidRPr="0000090C">
        <w:rPr>
          <w:szCs w:val="28"/>
        </w:rPr>
        <w:t>комплекс инженерных сооружений и сетей: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строительство водоводов в кварталах 200.0</w:t>
      </w:r>
      <w:r w:rsidR="000822A6" w:rsidRPr="0000090C">
        <w:rPr>
          <w:szCs w:val="28"/>
        </w:rPr>
        <w:t>1</w:t>
      </w:r>
      <w:r w:rsidRPr="0000090C">
        <w:rPr>
          <w:szCs w:val="28"/>
        </w:rPr>
        <w:t>.01.0</w:t>
      </w:r>
      <w:r w:rsidR="000822A6" w:rsidRPr="0000090C">
        <w:rPr>
          <w:szCs w:val="28"/>
        </w:rPr>
        <w:t>1</w:t>
      </w:r>
      <w:r w:rsidRPr="0000090C">
        <w:rPr>
          <w:szCs w:val="28"/>
        </w:rPr>
        <w:t>, 200.02.01.03;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создание закольцованной районной сети водопровода по всем улицам для обеспечения водой кварталов.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Нормы на хозяйственно-питьевое водопотребление приняты в соответствии с постановлением мэрии города Новосибирска от 06.05.2013 № 4303 «Об утве</w:t>
      </w:r>
      <w:r w:rsidRPr="0000090C">
        <w:rPr>
          <w:szCs w:val="28"/>
        </w:rPr>
        <w:t>р</w:t>
      </w:r>
      <w:r w:rsidRPr="0000090C">
        <w:rPr>
          <w:szCs w:val="28"/>
        </w:rPr>
        <w:t>ждении схемы водоснабжения города Новосибирска до 2015 и до 2030 годов и схемы водоотведения города Новосибирска до 2015 и до 2030 годов». Нормами водопотребления учтены расходы воды на хозяйственные и питьевые нужды в жилых и общественных зданиях. Водоснабжение планируемой территории во</w:t>
      </w:r>
      <w:r w:rsidRPr="0000090C">
        <w:rPr>
          <w:szCs w:val="28"/>
        </w:rPr>
        <w:t>з</w:t>
      </w:r>
      <w:r w:rsidRPr="0000090C">
        <w:rPr>
          <w:szCs w:val="28"/>
        </w:rPr>
        <w:t>можно от существующих и вновь выстроенных магистральных сетей водопров</w:t>
      </w:r>
      <w:r w:rsidRPr="0000090C">
        <w:rPr>
          <w:szCs w:val="28"/>
        </w:rPr>
        <w:t>о</w:t>
      </w:r>
      <w:r w:rsidRPr="0000090C">
        <w:rPr>
          <w:szCs w:val="28"/>
        </w:rPr>
        <w:t>да.</w:t>
      </w:r>
    </w:p>
    <w:p w:rsidR="007C7ECC" w:rsidRPr="0000090C" w:rsidRDefault="007C7ECC" w:rsidP="007C7ECC">
      <w:r w:rsidRPr="0000090C">
        <w:rPr>
          <w:szCs w:val="28"/>
        </w:rPr>
        <w:t>Водоснабжение планируемых объектов капитального строительства в ква</w:t>
      </w:r>
      <w:r w:rsidRPr="0000090C">
        <w:rPr>
          <w:szCs w:val="28"/>
        </w:rPr>
        <w:t>р</w:t>
      </w:r>
      <w:r w:rsidRPr="0000090C">
        <w:rPr>
          <w:szCs w:val="28"/>
        </w:rPr>
        <w:t>тале 200.02.01.03 предусмотрено также от существующего водопровода, запита</w:t>
      </w:r>
      <w:r w:rsidRPr="0000090C">
        <w:rPr>
          <w:szCs w:val="28"/>
        </w:rPr>
        <w:t>н</w:t>
      </w:r>
      <w:r w:rsidRPr="0000090C">
        <w:rPr>
          <w:szCs w:val="28"/>
        </w:rPr>
        <w:t xml:space="preserve">ного от городской сети водопровода в районе </w:t>
      </w:r>
      <w:proofErr w:type="spellStart"/>
      <w:r w:rsidRPr="0000090C">
        <w:rPr>
          <w:szCs w:val="28"/>
        </w:rPr>
        <w:t>Бердского</w:t>
      </w:r>
      <w:proofErr w:type="spellEnd"/>
      <w:r w:rsidRPr="0000090C">
        <w:rPr>
          <w:szCs w:val="28"/>
        </w:rPr>
        <w:t xml:space="preserve"> шоссе. В </w:t>
      </w:r>
      <w:proofErr w:type="gramStart"/>
      <w:r w:rsidRPr="0000090C">
        <w:rPr>
          <w:szCs w:val="28"/>
        </w:rPr>
        <w:t>квартале</w:t>
      </w:r>
      <w:proofErr w:type="gramEnd"/>
      <w:r w:rsidRPr="0000090C">
        <w:rPr>
          <w:szCs w:val="28"/>
        </w:rPr>
        <w:t xml:space="preserve"> 200.02.01.03 предусмотрено строительство дошкольной образовательной орган</w:t>
      </w:r>
      <w:r w:rsidRPr="0000090C">
        <w:rPr>
          <w:szCs w:val="28"/>
        </w:rPr>
        <w:t>и</w:t>
      </w:r>
      <w:r w:rsidRPr="0000090C">
        <w:rPr>
          <w:szCs w:val="28"/>
        </w:rPr>
        <w:t xml:space="preserve">зации на 35 мест, объекта общей врачебной практики и </w:t>
      </w:r>
      <w:r w:rsidR="00C8731C" w:rsidRPr="0000090C">
        <w:rPr>
          <w:szCs w:val="28"/>
        </w:rPr>
        <w:t xml:space="preserve">объекта </w:t>
      </w:r>
      <w:r w:rsidRPr="0000090C">
        <w:rPr>
          <w:szCs w:val="28"/>
        </w:rPr>
        <w:t xml:space="preserve">спортивного </w:t>
      </w:r>
      <w:r w:rsidR="00C8731C" w:rsidRPr="0000090C">
        <w:rPr>
          <w:szCs w:val="28"/>
        </w:rPr>
        <w:t>н</w:t>
      </w:r>
      <w:r w:rsidR="00C8731C" w:rsidRPr="0000090C">
        <w:rPr>
          <w:szCs w:val="28"/>
        </w:rPr>
        <w:t>а</w:t>
      </w:r>
      <w:r w:rsidR="00C8731C" w:rsidRPr="0000090C">
        <w:rPr>
          <w:szCs w:val="28"/>
        </w:rPr>
        <w:t>значения. Объем водопотребления на нужд</w:t>
      </w:r>
      <w:r w:rsidRPr="0000090C">
        <w:rPr>
          <w:szCs w:val="28"/>
        </w:rPr>
        <w:t xml:space="preserve">ы планируемых объектов капитального строительства общественного назначения в  </w:t>
      </w:r>
      <w:r w:rsidR="00A305EB" w:rsidRPr="0000090C">
        <w:rPr>
          <w:szCs w:val="28"/>
        </w:rPr>
        <w:t>квартале 200.02.01.03 составляет 5,1</w:t>
      </w:r>
      <w:r w:rsidR="009A5B73" w:rsidRPr="0000090C">
        <w:rPr>
          <w:szCs w:val="28"/>
        </w:rPr>
        <w:t> </w:t>
      </w:r>
      <w:r w:rsidR="00A305EB" w:rsidRPr="0000090C">
        <w:rPr>
          <w:szCs w:val="28"/>
        </w:rPr>
        <w:t>куб.</w:t>
      </w:r>
      <w:r w:rsidR="00DB5F79" w:rsidRPr="0000090C">
        <w:rPr>
          <w:szCs w:val="28"/>
        </w:rPr>
        <w:t> </w:t>
      </w:r>
      <w:proofErr w:type="gramStart"/>
      <w:r w:rsidR="00A305EB" w:rsidRPr="0000090C">
        <w:rPr>
          <w:szCs w:val="28"/>
        </w:rPr>
        <w:t>м</w:t>
      </w:r>
      <w:proofErr w:type="gramEnd"/>
      <w:r w:rsidRPr="0000090C">
        <w:rPr>
          <w:szCs w:val="28"/>
        </w:rPr>
        <w:t>/сутки.</w:t>
      </w:r>
      <w:r w:rsidRPr="0000090C">
        <w:t xml:space="preserve"> </w:t>
      </w:r>
    </w:p>
    <w:p w:rsidR="000822A6" w:rsidRPr="0000090C" w:rsidRDefault="000822A6" w:rsidP="000822A6">
      <w:r w:rsidRPr="0000090C">
        <w:rPr>
          <w:szCs w:val="28"/>
        </w:rPr>
        <w:t>Водоснабжение планируемого объекта спортивного назначения в квартале 200.01.01.05 предусмотрено также от существующего водопровода, запитанного от городской сети водопровода. Объем водопотребления на нужды планируемого объекта капитального строительства в квартале 200.01.01.01 составляет 22,0 куб. </w:t>
      </w:r>
      <w:proofErr w:type="gramStart"/>
      <w:r w:rsidRPr="0000090C">
        <w:rPr>
          <w:szCs w:val="28"/>
        </w:rPr>
        <w:t>м</w:t>
      </w:r>
      <w:proofErr w:type="gramEnd"/>
      <w:r w:rsidRPr="0000090C">
        <w:rPr>
          <w:szCs w:val="28"/>
        </w:rPr>
        <w:t>/сутки.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Проектом планировки предусматривается дальнейшее развитие централиз</w:t>
      </w:r>
      <w:r w:rsidRPr="0000090C">
        <w:rPr>
          <w:szCs w:val="28"/>
        </w:rPr>
        <w:t>о</w:t>
      </w:r>
      <w:r w:rsidRPr="0000090C">
        <w:rPr>
          <w:szCs w:val="28"/>
        </w:rPr>
        <w:t>ванной системы водоснабжения, при этом намечается максимальное использов</w:t>
      </w:r>
      <w:r w:rsidRPr="0000090C">
        <w:rPr>
          <w:szCs w:val="28"/>
        </w:rPr>
        <w:t>а</w:t>
      </w:r>
      <w:r w:rsidRPr="0000090C">
        <w:rPr>
          <w:szCs w:val="28"/>
        </w:rPr>
        <w:t>ние существующих сетей водопровода с заменой труб на больший диаметр там, где необходимо.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Расчетный расход воды в сутки наибольшего водопотребления определен при коэффициенте суточной неравномерности </w:t>
      </w:r>
      <w:proofErr w:type="spellStart"/>
      <w:r w:rsidRPr="0000090C">
        <w:rPr>
          <w:szCs w:val="28"/>
        </w:rPr>
        <w:t>Ксут</w:t>
      </w:r>
      <w:proofErr w:type="spellEnd"/>
      <w:r w:rsidRPr="0000090C">
        <w:rPr>
          <w:szCs w:val="28"/>
        </w:rPr>
        <w:t>.</w:t>
      </w:r>
      <w:r w:rsidR="00FC75DD">
        <w:rPr>
          <w:szCs w:val="28"/>
        </w:rPr>
        <w:t> </w:t>
      </w:r>
      <w:proofErr w:type="spellStart"/>
      <w:r w:rsidRPr="0000090C">
        <w:rPr>
          <w:szCs w:val="28"/>
        </w:rPr>
        <w:t>max</w:t>
      </w:r>
      <w:proofErr w:type="spellEnd"/>
      <w:r w:rsidR="009310C3" w:rsidRPr="0000090C">
        <w:rPr>
          <w:szCs w:val="28"/>
        </w:rPr>
        <w:t xml:space="preserve"> </w:t>
      </w:r>
      <w:r w:rsidRPr="0000090C">
        <w:rPr>
          <w:szCs w:val="28"/>
        </w:rPr>
        <w:t>=</w:t>
      </w:r>
      <w:r w:rsidR="009310C3" w:rsidRPr="0000090C">
        <w:rPr>
          <w:szCs w:val="28"/>
        </w:rPr>
        <w:t xml:space="preserve"> </w:t>
      </w:r>
      <w:r w:rsidRPr="0000090C">
        <w:rPr>
          <w:szCs w:val="28"/>
        </w:rPr>
        <w:t>1,2 в со</w:t>
      </w:r>
      <w:r w:rsidR="00D5702F" w:rsidRPr="0000090C">
        <w:rPr>
          <w:szCs w:val="28"/>
        </w:rPr>
        <w:t xml:space="preserve">ответствии с подпунктом 4.5.11 </w:t>
      </w:r>
      <w:r w:rsidRPr="0000090C">
        <w:rPr>
          <w:szCs w:val="28"/>
        </w:rPr>
        <w:t>Местных нормативов градостроительного проектирования г</w:t>
      </w:r>
      <w:r w:rsidRPr="0000090C">
        <w:rPr>
          <w:szCs w:val="28"/>
        </w:rPr>
        <w:t>о</w:t>
      </w:r>
      <w:r w:rsidR="00D5702F" w:rsidRPr="0000090C">
        <w:rPr>
          <w:szCs w:val="28"/>
        </w:rPr>
        <w:t>рода Новосибирска</w:t>
      </w:r>
      <w:r w:rsidRPr="0000090C">
        <w:rPr>
          <w:szCs w:val="28"/>
        </w:rPr>
        <w:t>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В существующей застройке необходимо выполнить поэтапную замену с</w:t>
      </w:r>
      <w:r w:rsidRPr="0000090C">
        <w:rPr>
          <w:szCs w:val="28"/>
        </w:rPr>
        <w:t>у</w:t>
      </w:r>
      <w:r w:rsidRPr="0000090C">
        <w:rPr>
          <w:szCs w:val="28"/>
        </w:rPr>
        <w:t>ществующих сетей на полиэтиленовые в зависимости от степени износа и з</w:t>
      </w:r>
      <w:r w:rsidRPr="0000090C">
        <w:rPr>
          <w:szCs w:val="28"/>
        </w:rPr>
        <w:t>а</w:t>
      </w:r>
      <w:r w:rsidRPr="0000090C">
        <w:rPr>
          <w:szCs w:val="28"/>
        </w:rPr>
        <w:t>стройки планируемой территории.</w:t>
      </w:r>
    </w:p>
    <w:p w:rsidR="007C7ECC" w:rsidRPr="0000090C" w:rsidRDefault="007C7ECC" w:rsidP="007C7ECC">
      <w:r w:rsidRPr="0000090C"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7C7ECC" w:rsidRPr="0000090C" w:rsidRDefault="007C7ECC" w:rsidP="007C7ECC">
      <w:r w:rsidRPr="0000090C">
        <w:t xml:space="preserve">Суммарный расход воды населением на 2030 год составляет </w:t>
      </w:r>
      <w:r w:rsidR="00DD76C5" w:rsidRPr="0000090C">
        <w:t>10411</w:t>
      </w:r>
      <w:r w:rsidR="009310C3" w:rsidRPr="0000090C">
        <w:t> </w:t>
      </w:r>
      <w:r w:rsidRPr="0000090C">
        <w:t>куб.</w:t>
      </w:r>
      <w:r w:rsidR="00580A59">
        <w:t> </w:t>
      </w:r>
      <w:proofErr w:type="gramStart"/>
      <w:r w:rsidRPr="0000090C">
        <w:t>м</w:t>
      </w:r>
      <w:proofErr w:type="gramEnd"/>
      <w:r w:rsidR="00DB5F79" w:rsidRPr="0000090C">
        <w:t> </w:t>
      </w:r>
      <w:r w:rsidRPr="0000090C">
        <w:t>/сут</w:t>
      </w:r>
      <w:r w:rsidR="00DB5F79" w:rsidRPr="0000090C">
        <w:t>ки</w:t>
      </w:r>
      <w:r w:rsidRPr="0000090C">
        <w:t>.</w:t>
      </w:r>
    </w:p>
    <w:p w:rsidR="007C7ECC" w:rsidRPr="0000090C" w:rsidRDefault="007C7ECC" w:rsidP="009310C3">
      <w:pPr>
        <w:ind w:firstLine="0"/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13" w:name="_Toc491780782"/>
      <w:r w:rsidRPr="0000090C">
        <w:t>2.4.2. Водоотведение</w:t>
      </w:r>
      <w:bookmarkEnd w:id="13"/>
    </w:p>
    <w:p w:rsidR="007C7ECC" w:rsidRPr="0000090C" w:rsidRDefault="007C7ECC" w:rsidP="009310C3"/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Раздел выполнен в соответствии с требованиями </w:t>
      </w:r>
      <w:r w:rsidR="0037384A" w:rsidRPr="0000090C">
        <w:rPr>
          <w:szCs w:val="28"/>
        </w:rPr>
        <w:t>«</w:t>
      </w:r>
      <w:r w:rsidRPr="0000090C">
        <w:rPr>
          <w:szCs w:val="28"/>
        </w:rPr>
        <w:t>СП 3</w:t>
      </w:r>
      <w:r w:rsidR="0037384A" w:rsidRPr="0000090C">
        <w:rPr>
          <w:szCs w:val="28"/>
        </w:rPr>
        <w:t xml:space="preserve">2.13330.2012. </w:t>
      </w:r>
      <w:r w:rsidRPr="0000090C">
        <w:rPr>
          <w:szCs w:val="28"/>
        </w:rPr>
        <w:t xml:space="preserve">Свод правил. Канализация. Наружные сети и сооружения. Актуализированная редакция </w:t>
      </w:r>
      <w:hyperlink r:id="rId18" w:history="1">
        <w:proofErr w:type="spellStart"/>
        <w:r w:rsidR="000938A6" w:rsidRPr="0000090C">
          <w:rPr>
            <w:szCs w:val="28"/>
          </w:rPr>
          <w:t>СНиП</w:t>
        </w:r>
        <w:proofErr w:type="spellEnd"/>
        <w:r w:rsidR="000938A6" w:rsidRPr="0000090C">
          <w:rPr>
            <w:szCs w:val="28"/>
          </w:rPr>
          <w:t xml:space="preserve"> 2.04.03–</w:t>
        </w:r>
        <w:r w:rsidRPr="0000090C">
          <w:rPr>
            <w:szCs w:val="28"/>
          </w:rPr>
          <w:t>85</w:t>
        </w:r>
      </w:hyperlink>
      <w:r w:rsidRPr="0000090C">
        <w:t xml:space="preserve"> (с изменением № 1)</w:t>
      </w:r>
      <w:r w:rsidR="000938A6" w:rsidRPr="0000090C">
        <w:rPr>
          <w:szCs w:val="28"/>
        </w:rPr>
        <w:t xml:space="preserve">», </w:t>
      </w:r>
      <w:proofErr w:type="spellStart"/>
      <w:r w:rsidR="000938A6" w:rsidRPr="0000090C">
        <w:rPr>
          <w:szCs w:val="28"/>
        </w:rPr>
        <w:t>СанПиН</w:t>
      </w:r>
      <w:proofErr w:type="spellEnd"/>
      <w:r w:rsidR="000938A6" w:rsidRPr="0000090C">
        <w:rPr>
          <w:szCs w:val="28"/>
        </w:rPr>
        <w:t xml:space="preserve"> 2.2.1/2.1.1.1200–</w:t>
      </w:r>
      <w:r w:rsidRPr="0000090C">
        <w:rPr>
          <w:szCs w:val="28"/>
        </w:rPr>
        <w:t>03 «</w:t>
      </w:r>
      <w:r w:rsidRPr="0000090C">
        <w:rPr>
          <w:rStyle w:val="docaccesstitle"/>
        </w:rPr>
        <w:t>Санитарно</w:t>
      </w:r>
      <w:r w:rsidR="009310C3" w:rsidRPr="0000090C">
        <w:rPr>
          <w:rStyle w:val="docaccesstitle"/>
        </w:rPr>
        <w:t>-</w:t>
      </w:r>
      <w:r w:rsidRPr="0000090C">
        <w:rPr>
          <w:rStyle w:val="docaccesstitle"/>
        </w:rPr>
        <w:t xml:space="preserve">эпидемиологические правила и нормативы. </w:t>
      </w:r>
      <w:r w:rsidRPr="0000090C">
        <w:rPr>
          <w:szCs w:val="28"/>
        </w:rPr>
        <w:t>Санитарно-защитные зоны и санита</w:t>
      </w:r>
      <w:r w:rsidRPr="0000090C">
        <w:rPr>
          <w:szCs w:val="28"/>
        </w:rPr>
        <w:t>р</w:t>
      </w:r>
      <w:r w:rsidRPr="0000090C">
        <w:rPr>
          <w:szCs w:val="28"/>
        </w:rPr>
        <w:t>ная классификация предприятий, сооружений и иных объектов».</w:t>
      </w:r>
    </w:p>
    <w:p w:rsidR="007C7ECC" w:rsidRPr="0000090C" w:rsidRDefault="007C7ECC" w:rsidP="007C7ECC">
      <w:pPr>
        <w:ind w:firstLine="720"/>
      </w:pPr>
      <w:r w:rsidRPr="0000090C">
        <w:t>Для обеспечения комфортной среды проживания населения проектом пл</w:t>
      </w:r>
      <w:r w:rsidRPr="0000090C">
        <w:t>а</w:t>
      </w:r>
      <w:r w:rsidRPr="0000090C">
        <w:t>нировки предлагается обеспечить централизованной системой канализации адм</w:t>
      </w:r>
      <w:r w:rsidRPr="0000090C">
        <w:t>и</w:t>
      </w:r>
      <w:r w:rsidRPr="0000090C">
        <w:t>нистративно-хозяйственные здания и жилую застройку, расположенные на пл</w:t>
      </w:r>
      <w:r w:rsidRPr="0000090C">
        <w:t>а</w:t>
      </w:r>
      <w:r w:rsidRPr="0000090C">
        <w:t xml:space="preserve">нируемой территории: </w:t>
      </w:r>
      <w:r w:rsidRPr="0000090C">
        <w:rPr>
          <w:szCs w:val="28"/>
        </w:rPr>
        <w:t>самотечные сети водоотведения проложены с учетом размещения существующих сетей и рельефа местности и обеспечивают опт</w:t>
      </w:r>
      <w:r w:rsidRPr="0000090C">
        <w:rPr>
          <w:szCs w:val="28"/>
        </w:rPr>
        <w:t>и</w:t>
      </w:r>
      <w:r w:rsidRPr="0000090C">
        <w:rPr>
          <w:szCs w:val="28"/>
        </w:rPr>
        <w:t>мальный отвод сточных вод от зданий до канализационной  насосной станции (далее – КНС).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Строящаяся система канализации предусмотрена в составе самотечных и напорных коллекторов. Отвод стоков с территории нового строительства осущ</w:t>
      </w:r>
      <w:r w:rsidRPr="0000090C">
        <w:rPr>
          <w:szCs w:val="28"/>
        </w:rPr>
        <w:t>е</w:t>
      </w:r>
      <w:r w:rsidRPr="0000090C">
        <w:rPr>
          <w:szCs w:val="28"/>
        </w:rPr>
        <w:t>ствляется через систему КНС и самотечных коллекторов до перспективного ко</w:t>
      </w:r>
      <w:r w:rsidRPr="0000090C">
        <w:rPr>
          <w:szCs w:val="28"/>
        </w:rPr>
        <w:t>л</w:t>
      </w:r>
      <w:r w:rsidRPr="0000090C">
        <w:rPr>
          <w:szCs w:val="28"/>
        </w:rPr>
        <w:t>лектора Д</w:t>
      </w:r>
      <w:r w:rsidR="00DB5F79" w:rsidRPr="0000090C">
        <w:rPr>
          <w:szCs w:val="28"/>
        </w:rPr>
        <w:t xml:space="preserve"> </w:t>
      </w:r>
      <w:r w:rsidRPr="0000090C">
        <w:rPr>
          <w:szCs w:val="28"/>
        </w:rPr>
        <w:t xml:space="preserve">2000, расположенного вдоль </w:t>
      </w:r>
      <w:proofErr w:type="spellStart"/>
      <w:r w:rsidRPr="0000090C">
        <w:rPr>
          <w:szCs w:val="28"/>
        </w:rPr>
        <w:t>Бердского</w:t>
      </w:r>
      <w:proofErr w:type="spellEnd"/>
      <w:r w:rsidRPr="0000090C">
        <w:rPr>
          <w:szCs w:val="28"/>
        </w:rPr>
        <w:t xml:space="preserve"> шоссе. </w:t>
      </w:r>
    </w:p>
    <w:p w:rsidR="007C7ECC" w:rsidRPr="0000090C" w:rsidRDefault="007C7ECC" w:rsidP="007C7ECC">
      <w:pPr>
        <w:pStyle w:val="S9"/>
        <w:rPr>
          <w:szCs w:val="28"/>
        </w:rPr>
      </w:pPr>
      <w:r w:rsidRPr="0000090C">
        <w:rPr>
          <w:szCs w:val="28"/>
        </w:rPr>
        <w:t xml:space="preserve">В </w:t>
      </w:r>
      <w:proofErr w:type="gramStart"/>
      <w:r w:rsidRPr="0000090C">
        <w:rPr>
          <w:szCs w:val="28"/>
        </w:rPr>
        <w:t>местах</w:t>
      </w:r>
      <w:proofErr w:type="gramEnd"/>
      <w:r w:rsidRPr="0000090C">
        <w:rPr>
          <w:szCs w:val="28"/>
        </w:rPr>
        <w:t xml:space="preserve"> присоединения, ответвлений поворотом предполагается пред</w:t>
      </w:r>
      <w:r w:rsidRPr="0000090C">
        <w:rPr>
          <w:szCs w:val="28"/>
        </w:rPr>
        <w:t>у</w:t>
      </w:r>
      <w:r w:rsidRPr="0000090C">
        <w:rPr>
          <w:szCs w:val="28"/>
        </w:rPr>
        <w:t>смотрет</w:t>
      </w:r>
      <w:r w:rsidR="009310C3" w:rsidRPr="0000090C">
        <w:rPr>
          <w:szCs w:val="28"/>
        </w:rPr>
        <w:t xml:space="preserve">ь установку смотровых колодцев </w:t>
      </w:r>
      <w:r w:rsidRPr="0000090C">
        <w:rPr>
          <w:szCs w:val="28"/>
        </w:rPr>
        <w:t>диаметром не менее 1000</w:t>
      </w:r>
      <w:r w:rsidR="009310C3" w:rsidRPr="0000090C">
        <w:rPr>
          <w:szCs w:val="28"/>
        </w:rPr>
        <w:t xml:space="preserve"> </w:t>
      </w:r>
      <w:r w:rsidRPr="0000090C">
        <w:rPr>
          <w:szCs w:val="28"/>
        </w:rPr>
        <w:t>мм в соотве</w:t>
      </w:r>
      <w:r w:rsidRPr="0000090C">
        <w:rPr>
          <w:szCs w:val="28"/>
        </w:rPr>
        <w:t>т</w:t>
      </w:r>
      <w:r w:rsidRPr="0000090C">
        <w:rPr>
          <w:szCs w:val="28"/>
        </w:rPr>
        <w:t xml:space="preserve">ствии с требованиями </w:t>
      </w:r>
      <w:r w:rsidR="0037384A" w:rsidRPr="0000090C">
        <w:rPr>
          <w:szCs w:val="28"/>
        </w:rPr>
        <w:t>«</w:t>
      </w:r>
      <w:r w:rsidRPr="0000090C">
        <w:rPr>
          <w:bCs/>
        </w:rPr>
        <w:t>СП 32.13330.2012</w:t>
      </w:r>
      <w:r w:rsidR="0037384A" w:rsidRPr="0000090C">
        <w:rPr>
          <w:bCs/>
        </w:rPr>
        <w:t>.</w:t>
      </w:r>
      <w:r w:rsidRPr="0000090C">
        <w:rPr>
          <w:rStyle w:val="docaccesstitle"/>
        </w:rPr>
        <w:t xml:space="preserve"> Свод правил.</w:t>
      </w:r>
      <w:r w:rsidRPr="0000090C">
        <w:rPr>
          <w:szCs w:val="28"/>
        </w:rPr>
        <w:t xml:space="preserve"> Канализация. Наружные сети и сооружения. Актуализированная редакция. </w:t>
      </w:r>
      <w:proofErr w:type="spellStart"/>
      <w:r w:rsidRPr="0000090C">
        <w:rPr>
          <w:szCs w:val="28"/>
        </w:rPr>
        <w:t>СНиП</w:t>
      </w:r>
      <w:proofErr w:type="spellEnd"/>
      <w:r w:rsidRPr="0000090C">
        <w:rPr>
          <w:szCs w:val="28"/>
        </w:rPr>
        <w:t xml:space="preserve"> 2.04.03 – 85» </w:t>
      </w:r>
      <w:r w:rsidRPr="0000090C">
        <w:t>(с Измен</w:t>
      </w:r>
      <w:r w:rsidRPr="0000090C">
        <w:t>е</w:t>
      </w:r>
      <w:r w:rsidRPr="0000090C">
        <w:t>нием № 1)</w:t>
      </w:r>
      <w:r w:rsidRPr="0000090C">
        <w:rPr>
          <w:szCs w:val="28"/>
        </w:rPr>
        <w:t>».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Сети канализации прокладываются по газонам вдоль дорог.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В связи со строительством системы канализации в </w:t>
      </w:r>
      <w:r w:rsidR="000A341D" w:rsidRPr="0000090C">
        <w:rPr>
          <w:szCs w:val="28"/>
        </w:rPr>
        <w:t>квартале</w:t>
      </w:r>
      <w:r w:rsidRPr="0000090C">
        <w:rPr>
          <w:szCs w:val="28"/>
        </w:rPr>
        <w:t xml:space="preserve"> 200.02.01.03 н</w:t>
      </w:r>
      <w:r w:rsidRPr="0000090C">
        <w:rPr>
          <w:szCs w:val="28"/>
        </w:rPr>
        <w:t>е</w:t>
      </w:r>
      <w:r w:rsidRPr="0000090C">
        <w:rPr>
          <w:szCs w:val="28"/>
        </w:rPr>
        <w:t xml:space="preserve">обходимо предусмотреть строительство локальных очистных </w:t>
      </w:r>
      <w:r w:rsidR="009310C3" w:rsidRPr="0000090C">
        <w:rPr>
          <w:szCs w:val="28"/>
        </w:rPr>
        <w:t>сооружений</w:t>
      </w:r>
      <w:r w:rsidRPr="0000090C">
        <w:rPr>
          <w:szCs w:val="28"/>
        </w:rPr>
        <w:t xml:space="preserve"> для н</w:t>
      </w:r>
      <w:r w:rsidRPr="0000090C">
        <w:rPr>
          <w:szCs w:val="28"/>
        </w:rPr>
        <w:t>о</w:t>
      </w:r>
      <w:r w:rsidRPr="0000090C">
        <w:rPr>
          <w:szCs w:val="28"/>
        </w:rPr>
        <w:t xml:space="preserve">вого строительства </w:t>
      </w:r>
      <w:r w:rsidRPr="0000090C">
        <w:t>дошкольно</w:t>
      </w:r>
      <w:r w:rsidR="00430C98" w:rsidRPr="0000090C">
        <w:t>й</w:t>
      </w:r>
      <w:r w:rsidRPr="0000090C">
        <w:t xml:space="preserve"> образовательно</w:t>
      </w:r>
      <w:r w:rsidR="00430C98" w:rsidRPr="0000090C">
        <w:t>й</w:t>
      </w:r>
      <w:r w:rsidRPr="0000090C">
        <w:t xml:space="preserve"> </w:t>
      </w:r>
      <w:r w:rsidR="00430C98" w:rsidRPr="0000090C">
        <w:t>организации</w:t>
      </w:r>
      <w:r w:rsidRPr="0000090C">
        <w:t xml:space="preserve">, </w:t>
      </w:r>
      <w:r w:rsidRPr="0000090C">
        <w:rPr>
          <w:szCs w:val="28"/>
        </w:rPr>
        <w:t xml:space="preserve">объекта общей врачебной практики и </w:t>
      </w:r>
      <w:r w:rsidR="00430C98" w:rsidRPr="0000090C">
        <w:rPr>
          <w:szCs w:val="28"/>
        </w:rPr>
        <w:t xml:space="preserve">объекта </w:t>
      </w:r>
      <w:r w:rsidRPr="0000090C">
        <w:rPr>
          <w:szCs w:val="28"/>
        </w:rPr>
        <w:t xml:space="preserve">спортивного </w:t>
      </w:r>
      <w:r w:rsidR="00430C98" w:rsidRPr="0000090C">
        <w:rPr>
          <w:szCs w:val="28"/>
        </w:rPr>
        <w:t>назначения</w:t>
      </w:r>
      <w:r w:rsidRPr="0000090C">
        <w:rPr>
          <w:szCs w:val="28"/>
        </w:rPr>
        <w:t>.</w:t>
      </w:r>
    </w:p>
    <w:p w:rsidR="007C7ECC" w:rsidRPr="0000090C" w:rsidRDefault="007C7ECC" w:rsidP="007C7ECC">
      <w:pPr>
        <w:pStyle w:val="S9"/>
        <w:rPr>
          <w:szCs w:val="28"/>
        </w:rPr>
      </w:pPr>
      <w:r w:rsidRPr="0000090C">
        <w:rPr>
          <w:szCs w:val="28"/>
        </w:rPr>
        <w:t>Нормы на хозяйственно-питьевое водопотребление приняты в соответствии с постановлением мэрии города Новосибирска от 06.05.2013 № 4303 «Об утве</w:t>
      </w:r>
      <w:r w:rsidRPr="0000090C">
        <w:rPr>
          <w:szCs w:val="28"/>
        </w:rPr>
        <w:t>р</w:t>
      </w:r>
      <w:r w:rsidRPr="0000090C">
        <w:rPr>
          <w:szCs w:val="28"/>
        </w:rPr>
        <w:t xml:space="preserve">ждении схемы водоснабжения города Новосибирска до 2015 и до 2030 годов и схемы водоотведения города Новосибирска до 2015 и до 2030 годов». Нормами водопотребления учтены расходы воды на хозяйственные и питьевые нужды в жилых и общественных зданиях. Суммарный расход стоков на 2030 год составит </w:t>
      </w:r>
      <w:r w:rsidR="00B212A9" w:rsidRPr="0000090C">
        <w:rPr>
          <w:szCs w:val="28"/>
        </w:rPr>
        <w:t>8322</w:t>
      </w:r>
      <w:r w:rsidRPr="0000090C">
        <w:rPr>
          <w:szCs w:val="28"/>
        </w:rPr>
        <w:t> куб.</w:t>
      </w:r>
      <w:r w:rsidR="00DB5F79" w:rsidRPr="0000090C">
        <w:rPr>
          <w:szCs w:val="28"/>
        </w:rPr>
        <w:t> </w:t>
      </w:r>
      <w:proofErr w:type="gramStart"/>
      <w:r w:rsidRPr="0000090C">
        <w:rPr>
          <w:szCs w:val="28"/>
        </w:rPr>
        <w:t>м</w:t>
      </w:r>
      <w:proofErr w:type="gramEnd"/>
      <w:r w:rsidRPr="0000090C">
        <w:rPr>
          <w:szCs w:val="28"/>
        </w:rPr>
        <w:t>/сут</w:t>
      </w:r>
      <w:r w:rsidR="00DB5F79" w:rsidRPr="0000090C">
        <w:rPr>
          <w:szCs w:val="28"/>
        </w:rPr>
        <w:t>ки</w:t>
      </w:r>
      <w:r w:rsidRPr="0000090C">
        <w:rPr>
          <w:szCs w:val="28"/>
        </w:rPr>
        <w:t>.</w:t>
      </w:r>
    </w:p>
    <w:p w:rsidR="007C7ECC" w:rsidRPr="0000090C" w:rsidRDefault="007C7ECC" w:rsidP="009310C3">
      <w:pPr>
        <w:pStyle w:val="S9"/>
        <w:rPr>
          <w:szCs w:val="28"/>
        </w:rPr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14" w:name="_Toc491780783"/>
      <w:r w:rsidRPr="0000090C">
        <w:t>2.4.3. Дождевая канализация</w:t>
      </w:r>
      <w:bookmarkEnd w:id="14"/>
    </w:p>
    <w:p w:rsidR="007C7ECC" w:rsidRPr="0000090C" w:rsidRDefault="007C7ECC" w:rsidP="007C7ECC">
      <w:pPr>
        <w:ind w:firstLine="0"/>
        <w:jc w:val="center"/>
        <w:rPr>
          <w:b/>
        </w:rPr>
      </w:pPr>
    </w:p>
    <w:p w:rsidR="007C7ECC" w:rsidRPr="0000090C" w:rsidRDefault="007C7ECC" w:rsidP="007C7ECC">
      <w:pPr>
        <w:ind w:firstLine="720"/>
      </w:pPr>
      <w:r w:rsidRPr="0000090C">
        <w:t>Проектом планировки намечена схема водосточной сети и очистки повер</w:t>
      </w:r>
      <w:r w:rsidRPr="0000090C">
        <w:t>х</w:t>
      </w:r>
      <w:r w:rsidRPr="0000090C">
        <w:t xml:space="preserve">ностного стока планируемой территории. </w:t>
      </w:r>
    </w:p>
    <w:p w:rsidR="007C7ECC" w:rsidRPr="0000090C" w:rsidRDefault="007C7ECC" w:rsidP="007C7ECC">
      <w:pPr>
        <w:ind w:firstLine="720"/>
      </w:pPr>
      <w:r w:rsidRPr="0000090C">
        <w:t>С целью предотвращения повышения уровня грунтовых вод и улучшени</w:t>
      </w:r>
      <w:r w:rsidR="00C5070E" w:rsidRPr="0000090C">
        <w:t>я</w:t>
      </w:r>
      <w:r w:rsidRPr="0000090C">
        <w:t xml:space="preserve"> экологической ситуации на планируемой территории проектом планировки пр</w:t>
      </w:r>
      <w:r w:rsidRPr="0000090C">
        <w:t>е</w:t>
      </w:r>
      <w:r w:rsidRPr="0000090C">
        <w:t>дусматривается устройство развитой ливневой сети и закрытых очистных соор</w:t>
      </w:r>
      <w:r w:rsidRPr="0000090C">
        <w:t>у</w:t>
      </w:r>
      <w:r w:rsidRPr="0000090C">
        <w:t xml:space="preserve">жений ливневых вод, благоустройство и озеленение </w:t>
      </w:r>
      <w:r w:rsidR="00C579D9" w:rsidRPr="0000090C">
        <w:t xml:space="preserve">планируемой </w:t>
      </w:r>
      <w:r w:rsidRPr="0000090C">
        <w:t>территории.</w:t>
      </w:r>
    </w:p>
    <w:p w:rsidR="007C7ECC" w:rsidRDefault="007C7ECC" w:rsidP="007C7ECC">
      <w:pPr>
        <w:ind w:firstLine="720"/>
      </w:pPr>
      <w:r w:rsidRPr="0000090C">
        <w:t>В настоящее время на планируемой территории имеется сеть существу</w:t>
      </w:r>
      <w:r w:rsidRPr="0000090C">
        <w:t>ю</w:t>
      </w:r>
      <w:r w:rsidRPr="0000090C">
        <w:t>щей дренажно-ливневой канализации. Коллекторы существующей ливневой к</w:t>
      </w:r>
      <w:r w:rsidRPr="0000090C">
        <w:t>а</w:t>
      </w:r>
      <w:r w:rsidRPr="0000090C">
        <w:t>нализации, водоотводные лотки, канавы и дренажные каналы  существуют на о</w:t>
      </w:r>
      <w:r w:rsidRPr="0000090C">
        <w:t>т</w:t>
      </w:r>
      <w:r w:rsidRPr="0000090C">
        <w:t>дельно взятых участках пла</w:t>
      </w:r>
      <w:r w:rsidR="009310C3" w:rsidRPr="0000090C">
        <w:t xml:space="preserve">нируемой территории. В </w:t>
      </w:r>
      <w:proofErr w:type="gramStart"/>
      <w:r w:rsidR="009310C3" w:rsidRPr="0000090C">
        <w:t>основном</w:t>
      </w:r>
      <w:proofErr w:type="gramEnd"/>
      <w:r w:rsidRPr="0000090C">
        <w:t xml:space="preserve"> сброс ливневых стоков производится на существующий рельеф, каналы и водо</w:t>
      </w:r>
      <w:r w:rsidR="0055470D" w:rsidRPr="0000090C">
        <w:t>е</w:t>
      </w:r>
      <w:r w:rsidRPr="0000090C">
        <w:t>мы без предвар</w:t>
      </w:r>
      <w:r w:rsidRPr="0000090C">
        <w:t>и</w:t>
      </w:r>
      <w:r w:rsidRPr="0000090C">
        <w:t>тельной очистки. Только на территориях 5-го и 6-го бассейнов стока в зоне сп</w:t>
      </w:r>
      <w:r w:rsidRPr="0000090C">
        <w:t>е</w:t>
      </w:r>
      <w:r w:rsidRPr="0000090C">
        <w:t>циализированной общественно</w:t>
      </w:r>
      <w:r w:rsidR="00232755" w:rsidRPr="0000090C">
        <w:t>й</w:t>
      </w:r>
      <w:r w:rsidRPr="0000090C">
        <w:t xml:space="preserve"> застройки и зоне коммунальн</w:t>
      </w:r>
      <w:r w:rsidR="00232755" w:rsidRPr="0000090C">
        <w:t xml:space="preserve">ых и </w:t>
      </w:r>
      <w:r w:rsidRPr="0000090C">
        <w:t xml:space="preserve">складских объектов находятся существующие локальные очистные сооружения ливневой сети. </w:t>
      </w:r>
    </w:p>
    <w:p w:rsidR="007C7ECC" w:rsidRPr="0000090C" w:rsidRDefault="007C7ECC" w:rsidP="007C7ECC">
      <w:pPr>
        <w:ind w:firstLine="720"/>
      </w:pPr>
      <w:r w:rsidRPr="0000090C">
        <w:t>Планируемая территория разбита на 13 бассейнов стока, имеющих сам</w:t>
      </w:r>
      <w:r w:rsidRPr="0000090C">
        <w:t>о</w:t>
      </w:r>
      <w:r w:rsidRPr="0000090C">
        <w:t>стоятельные выпуски на площадки существующих и проектных очистных соор</w:t>
      </w:r>
      <w:r w:rsidRPr="0000090C">
        <w:t>у</w:t>
      </w:r>
      <w:r w:rsidRPr="0000090C">
        <w:t>жений ливневой сети.</w:t>
      </w:r>
    </w:p>
    <w:p w:rsidR="007C7ECC" w:rsidRPr="0000090C" w:rsidRDefault="007C7ECC" w:rsidP="007C7ECC">
      <w:pPr>
        <w:ind w:firstLine="720"/>
      </w:pPr>
      <w:r w:rsidRPr="0000090C">
        <w:t>Проектом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00090C">
        <w:t>о</w:t>
      </w:r>
      <w:r w:rsidRPr="0000090C">
        <w:t>жена по проектируемым магистральным улицам в направлении максимальных уклонов рельефа. Также проектные открытые и закрытые водостоки предусмо</w:t>
      </w:r>
      <w:r w:rsidRPr="0000090C">
        <w:t>т</w:t>
      </w:r>
      <w:r w:rsidRPr="0000090C">
        <w:t xml:space="preserve">рены на тех участках внутри микрорайонов, где для упорядоченного отвода воды </w:t>
      </w:r>
      <w:r w:rsidR="002C54D1" w:rsidRPr="0000090C">
        <w:t>к площадке очистного сооружения</w:t>
      </w:r>
      <w:r w:rsidRPr="0000090C">
        <w:t xml:space="preserve"> необходим перехват стоков с вышележащей территории. Система ливневой канализации включает в себя самотечные труб</w:t>
      </w:r>
      <w:r w:rsidRPr="0000090C">
        <w:t>о</w:t>
      </w:r>
      <w:r w:rsidRPr="0000090C">
        <w:t>проводы закрытой ливневой сети, существующую дренажную сеть, существу</w:t>
      </w:r>
      <w:r w:rsidRPr="0000090C">
        <w:t>ю</w:t>
      </w:r>
      <w:r w:rsidRPr="0000090C">
        <w:t xml:space="preserve">щие и проектные лотки, канавы, каналы и существующие и проектные очистные сооружения ливневой сети закрытого типа. </w:t>
      </w:r>
    </w:p>
    <w:p w:rsidR="007C7ECC" w:rsidRPr="0000090C" w:rsidRDefault="007C7ECC" w:rsidP="007C7ECC">
      <w:pPr>
        <w:ind w:firstLine="720"/>
      </w:pPr>
      <w:r w:rsidRPr="0000090C">
        <w:t xml:space="preserve">Открытые водостоки представляют собой пропуск воды по краю проезжей части или по водоотводным лоткам свободным пробегом с внутриквартальной территории в направлении естественного понижения рельефа к </w:t>
      </w:r>
      <w:proofErr w:type="spellStart"/>
      <w:r w:rsidRPr="0000090C">
        <w:t>дождепри</w:t>
      </w:r>
      <w:r w:rsidR="0055470D" w:rsidRPr="0000090C">
        <w:t>е</w:t>
      </w:r>
      <w:r w:rsidRPr="0000090C">
        <w:t>мным</w:t>
      </w:r>
      <w:proofErr w:type="spellEnd"/>
      <w:r w:rsidRPr="0000090C">
        <w:t xml:space="preserve"> колодцам и далее в закрытую водосточную сеть, которая вед</w:t>
      </w:r>
      <w:r w:rsidR="0055470D" w:rsidRPr="0000090C">
        <w:t>е</w:t>
      </w:r>
      <w:r w:rsidRPr="0000090C">
        <w:t>т к площадкам оч</w:t>
      </w:r>
      <w:r w:rsidRPr="0000090C">
        <w:t>и</w:t>
      </w:r>
      <w:r w:rsidRPr="0000090C">
        <w:t>стных сооружений ливневой сети закрытого типа.</w:t>
      </w:r>
    </w:p>
    <w:p w:rsidR="007C7ECC" w:rsidRPr="0000090C" w:rsidRDefault="007C7ECC" w:rsidP="007C7ECC">
      <w:pPr>
        <w:ind w:firstLine="720"/>
      </w:pPr>
      <w:r w:rsidRPr="0000090C">
        <w:t>Закрытые водостоки предусмотрены из железобетонных труб. Часть прое</w:t>
      </w:r>
      <w:r w:rsidRPr="0000090C">
        <w:t>к</w:t>
      </w:r>
      <w:r w:rsidRPr="0000090C">
        <w:t>тируемой ливневой канализации подключается к существующим коллекторам ливневого стока</w:t>
      </w:r>
      <w:r w:rsidR="00C5070E" w:rsidRPr="0000090C">
        <w:t>,</w:t>
      </w:r>
      <w:r w:rsidRPr="0000090C">
        <w:t xml:space="preserve"> и наоборот</w:t>
      </w:r>
      <w:r w:rsidR="00C5070E" w:rsidRPr="0000090C">
        <w:t>,</w:t>
      </w:r>
      <w:r w:rsidRPr="0000090C">
        <w:t xml:space="preserve"> существующие коллекторы ливневой канализации, имеющие выпуск поверхностного стока на рельеф и в водные объекты без пре</w:t>
      </w:r>
      <w:r w:rsidRPr="0000090C">
        <w:t>д</w:t>
      </w:r>
      <w:r w:rsidRPr="0000090C">
        <w:t>варительной очистки, подключаются к проектным коллекторам ливневой канал</w:t>
      </w:r>
      <w:r w:rsidRPr="0000090C">
        <w:t>и</w:t>
      </w:r>
      <w:r w:rsidRPr="0000090C">
        <w:t>зации для упорядоченного отвода стока с вышележащей территории на площадки очистных сооружений ливневой сети.</w:t>
      </w:r>
    </w:p>
    <w:p w:rsidR="007C7ECC" w:rsidRPr="0000090C" w:rsidRDefault="007C7ECC" w:rsidP="007C7ECC">
      <w:pPr>
        <w:ind w:firstLine="720"/>
      </w:pPr>
      <w:r w:rsidRPr="0000090C">
        <w:t>Сброс ливневого стока в водо</w:t>
      </w:r>
      <w:r w:rsidR="0055470D" w:rsidRPr="0000090C">
        <w:t>е</w:t>
      </w:r>
      <w:r w:rsidRPr="0000090C">
        <w:t>мы производится с помощью рассеивающих выпусков, длина которых п</w:t>
      </w:r>
      <w:r w:rsidR="002C54D1" w:rsidRPr="0000090C">
        <w:t xml:space="preserve">ринимается </w:t>
      </w:r>
      <w:r w:rsidRPr="0000090C">
        <w:t>по расч</w:t>
      </w:r>
      <w:r w:rsidR="0055470D" w:rsidRPr="0000090C">
        <w:t>е</w:t>
      </w:r>
      <w:r w:rsidRPr="0000090C">
        <w:t>ту на дальнейших стадиях прое</w:t>
      </w:r>
      <w:r w:rsidRPr="0000090C">
        <w:t>к</w:t>
      </w:r>
      <w:r w:rsidRPr="0000090C">
        <w:t>тирования. Принятая конструкция рассеивающих выпусков должна обеспечивать наиболее эффективное слияние дождевых вод с водой водо</w:t>
      </w:r>
      <w:r w:rsidR="0055470D" w:rsidRPr="0000090C">
        <w:t>е</w:t>
      </w:r>
      <w:r w:rsidRPr="0000090C">
        <w:t>ма.</w:t>
      </w:r>
    </w:p>
    <w:p w:rsidR="007C7ECC" w:rsidRPr="0000090C" w:rsidRDefault="007C7ECC" w:rsidP="007C7ECC">
      <w:pPr>
        <w:ind w:firstLine="720"/>
      </w:pPr>
      <w:r w:rsidRPr="0000090C">
        <w:t>Для повышения водопроводящей и дренирующей роли гидрографической сети возможна расчистка водоемов, русла и берегов каналов. По результатам ги</w:t>
      </w:r>
      <w:r w:rsidRPr="0000090C">
        <w:t>д</w:t>
      </w:r>
      <w:r w:rsidRPr="0000090C">
        <w:t>рогеологических изысканий будет выявлена необходимость выполнения берег</w:t>
      </w:r>
      <w:r w:rsidRPr="0000090C">
        <w:t>о</w:t>
      </w:r>
      <w:r w:rsidRPr="0000090C">
        <w:t>укрепительных работ.</w:t>
      </w:r>
    </w:p>
    <w:p w:rsidR="007C7ECC" w:rsidRPr="0000090C" w:rsidRDefault="007C7ECC" w:rsidP="007C7ECC">
      <w:pPr>
        <w:pStyle w:val="a7"/>
        <w:ind w:firstLine="0"/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15" w:name="_Toc491780784"/>
      <w:r w:rsidRPr="0000090C">
        <w:t>2.4.4.</w:t>
      </w:r>
      <w:r w:rsidRPr="0000090C">
        <w:rPr>
          <w:lang w:val="en-US"/>
        </w:rPr>
        <w:t> </w:t>
      </w:r>
      <w:r w:rsidRPr="0000090C">
        <w:t>Теплоснабжение</w:t>
      </w:r>
      <w:bookmarkEnd w:id="15"/>
    </w:p>
    <w:p w:rsidR="007C7ECC" w:rsidRPr="0000090C" w:rsidRDefault="007C7ECC" w:rsidP="007C7ECC">
      <w:pPr>
        <w:jc w:val="center"/>
        <w:rPr>
          <w:b/>
        </w:rPr>
      </w:pP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Раздел выполнен в соответствии с требованиями </w:t>
      </w:r>
      <w:r w:rsidR="0037384A" w:rsidRPr="0000090C">
        <w:rPr>
          <w:szCs w:val="28"/>
        </w:rPr>
        <w:t>«</w:t>
      </w:r>
      <w:r w:rsidRPr="0000090C">
        <w:rPr>
          <w:rStyle w:val="docaccesstitle"/>
        </w:rPr>
        <w:t>СП 124.13330.2012</w:t>
      </w:r>
      <w:r w:rsidR="0037384A" w:rsidRPr="0000090C">
        <w:rPr>
          <w:rStyle w:val="docaccesstitle"/>
        </w:rPr>
        <w:t xml:space="preserve">. </w:t>
      </w:r>
      <w:r w:rsidRPr="0000090C">
        <w:rPr>
          <w:rStyle w:val="docaccesstitle"/>
        </w:rPr>
        <w:t xml:space="preserve">Свод правил. Тепловые сети. Актуализированная редакция </w:t>
      </w:r>
      <w:proofErr w:type="spellStart"/>
      <w:r w:rsidRPr="0000090C">
        <w:rPr>
          <w:rStyle w:val="docaccesstitle"/>
        </w:rPr>
        <w:t>СНиП</w:t>
      </w:r>
      <w:proofErr w:type="spellEnd"/>
      <w:r w:rsidRPr="0000090C">
        <w:rPr>
          <w:rStyle w:val="docaccesstitle"/>
        </w:rPr>
        <w:t xml:space="preserve"> 41-02-2003»</w:t>
      </w:r>
      <w:r w:rsidRPr="0000090C">
        <w:rPr>
          <w:szCs w:val="28"/>
        </w:rPr>
        <w:t xml:space="preserve">, </w:t>
      </w:r>
      <w:r w:rsidR="0037384A" w:rsidRPr="0000090C">
        <w:rPr>
          <w:szCs w:val="28"/>
        </w:rPr>
        <w:t>«</w:t>
      </w:r>
      <w:r w:rsidRPr="0000090C">
        <w:rPr>
          <w:rStyle w:val="docaccesstitle"/>
        </w:rPr>
        <w:t>СП 50.13330.2012</w:t>
      </w:r>
      <w:r w:rsidR="0037384A" w:rsidRPr="0000090C">
        <w:rPr>
          <w:rStyle w:val="docaccesstitle"/>
        </w:rPr>
        <w:t xml:space="preserve">. </w:t>
      </w:r>
      <w:r w:rsidRPr="0000090C">
        <w:rPr>
          <w:rStyle w:val="docaccesstitle"/>
        </w:rPr>
        <w:t xml:space="preserve">Свод правил. Тепловая защита зданий. Актуализированная редакция </w:t>
      </w:r>
      <w:proofErr w:type="spellStart"/>
      <w:r w:rsidRPr="0000090C">
        <w:rPr>
          <w:rStyle w:val="docaccesstitle"/>
        </w:rPr>
        <w:t>СНиП</w:t>
      </w:r>
      <w:proofErr w:type="spellEnd"/>
      <w:r w:rsidRPr="0000090C">
        <w:rPr>
          <w:rStyle w:val="docaccesstitle"/>
        </w:rPr>
        <w:t xml:space="preserve"> 23-02-2003», </w:t>
      </w:r>
      <w:r w:rsidR="0037384A" w:rsidRPr="0000090C">
        <w:rPr>
          <w:rStyle w:val="docaccesstitle"/>
        </w:rPr>
        <w:t xml:space="preserve">«СП 89.13330.2012. </w:t>
      </w:r>
      <w:r w:rsidRPr="0000090C">
        <w:rPr>
          <w:rStyle w:val="docaccesstitle"/>
        </w:rPr>
        <w:t>Свод правил. Котельные уст</w:t>
      </w:r>
      <w:r w:rsidRPr="0000090C">
        <w:rPr>
          <w:rStyle w:val="docaccesstitle"/>
        </w:rPr>
        <w:t>а</w:t>
      </w:r>
      <w:r w:rsidRPr="0000090C">
        <w:rPr>
          <w:rStyle w:val="docaccesstitle"/>
        </w:rPr>
        <w:t xml:space="preserve">новки. Актуализированная редакция </w:t>
      </w:r>
      <w:proofErr w:type="spellStart"/>
      <w:r w:rsidRPr="0000090C">
        <w:rPr>
          <w:rStyle w:val="docaccesstitle"/>
        </w:rPr>
        <w:t>СНиП</w:t>
      </w:r>
      <w:proofErr w:type="spellEnd"/>
      <w:r w:rsidRPr="0000090C">
        <w:rPr>
          <w:rStyle w:val="docaccesstitle"/>
        </w:rPr>
        <w:t xml:space="preserve"> II-35-76»</w:t>
      </w:r>
      <w:r w:rsidRPr="0000090C">
        <w:rPr>
          <w:szCs w:val="28"/>
        </w:rPr>
        <w:t>.</w:t>
      </w:r>
    </w:p>
    <w:p w:rsidR="007C7ECC" w:rsidRPr="0000090C" w:rsidRDefault="007C7ECC" w:rsidP="0037384A">
      <w:r w:rsidRPr="0000090C">
        <w:t xml:space="preserve">Расположение трубопроводов и сооружений было определено с учетом </w:t>
      </w:r>
      <w:r w:rsidR="0037384A" w:rsidRPr="0000090C">
        <w:t>«</w:t>
      </w:r>
      <w:r w:rsidR="003C133E" w:rsidRPr="0000090C">
        <w:t>СП</w:t>
      </w:r>
      <w:r w:rsidR="00977606" w:rsidRPr="0000090C">
        <w:t> </w:t>
      </w:r>
      <w:r w:rsidR="003C133E" w:rsidRPr="0000090C">
        <w:t>42.13330</w:t>
      </w:r>
      <w:r w:rsidR="00351F25" w:rsidRPr="0000090C">
        <w:t>.2016</w:t>
      </w:r>
      <w:r w:rsidR="0037384A" w:rsidRPr="0000090C">
        <w:t xml:space="preserve">. </w:t>
      </w:r>
      <w:r w:rsidR="00351F25" w:rsidRPr="0000090C">
        <w:t xml:space="preserve">Свод правил. </w:t>
      </w:r>
      <w:r w:rsidRPr="0000090C">
        <w:t>Градостроительство. Планировка и застройка городских и</w:t>
      </w:r>
      <w:r w:rsidR="003C133E" w:rsidRPr="0000090C">
        <w:t xml:space="preserve"> сельских поселений</w:t>
      </w:r>
      <w:r w:rsidR="00351F25" w:rsidRPr="0000090C">
        <w:t xml:space="preserve">. Актуализированная редакция </w:t>
      </w:r>
      <w:proofErr w:type="spellStart"/>
      <w:r w:rsidR="0037384A" w:rsidRPr="0000090C">
        <w:t>СНиП</w:t>
      </w:r>
      <w:proofErr w:type="spellEnd"/>
      <w:r w:rsidR="0037384A" w:rsidRPr="0000090C">
        <w:t> </w:t>
      </w:r>
      <w:r w:rsidR="00351F25" w:rsidRPr="0000090C">
        <w:rPr>
          <w:spacing w:val="-20"/>
        </w:rPr>
        <w:t>2.07.01-89*</w:t>
      </w:r>
      <w:r w:rsidRPr="0000090C">
        <w:t xml:space="preserve">». 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Климатические данные:</w:t>
      </w:r>
    </w:p>
    <w:p w:rsidR="007C7ECC" w:rsidRPr="0000090C" w:rsidRDefault="007C7ECC" w:rsidP="00875B05">
      <w:pPr>
        <w:rPr>
          <w:szCs w:val="28"/>
        </w:rPr>
      </w:pPr>
      <w:r w:rsidRPr="0000090C">
        <w:rPr>
          <w:szCs w:val="28"/>
        </w:rPr>
        <w:t>расчетная температура наружного воздуха для проектирования отопления – минус 37 °С;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средняя температура за отопительный период – минус 8,7 </w:t>
      </w:r>
      <w:r w:rsidRPr="0000090C">
        <w:rPr>
          <w:szCs w:val="28"/>
        </w:rPr>
        <w:sym w:font="Symbol" w:char="00B0"/>
      </w:r>
      <w:r w:rsidRPr="0000090C">
        <w:rPr>
          <w:szCs w:val="28"/>
        </w:rPr>
        <w:t>С;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продолжительность отопительного периода – 230 суток.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Проектом планировки предусматривается централизованная система тепл</w:t>
      </w:r>
      <w:r w:rsidRPr="0000090C">
        <w:rPr>
          <w:szCs w:val="28"/>
        </w:rPr>
        <w:t>о</w:t>
      </w:r>
      <w:r w:rsidRPr="0000090C">
        <w:rPr>
          <w:szCs w:val="28"/>
        </w:rPr>
        <w:t>снабжения, горячее водоснабжение</w:t>
      </w:r>
      <w:r w:rsidRPr="0000090C">
        <w:t xml:space="preserve"> </w:t>
      </w:r>
      <w:r w:rsidRPr="0000090C">
        <w:rPr>
          <w:szCs w:val="28"/>
        </w:rPr>
        <w:t xml:space="preserve"> для существующих, проектируемых  жилых, административных и общественных зданий. 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</w:t>
      </w:r>
      <w:r w:rsidRPr="0000090C">
        <w:rPr>
          <w:szCs w:val="28"/>
        </w:rPr>
        <w:t>п</w:t>
      </w:r>
      <w:r w:rsidRPr="0000090C">
        <w:rPr>
          <w:szCs w:val="28"/>
        </w:rPr>
        <w:t>ненным показателям в зависимости от величины общей площади зданий и соор</w:t>
      </w:r>
      <w:r w:rsidRPr="0000090C">
        <w:rPr>
          <w:szCs w:val="28"/>
        </w:rPr>
        <w:t>у</w:t>
      </w:r>
      <w:r w:rsidRPr="0000090C">
        <w:rPr>
          <w:szCs w:val="28"/>
        </w:rPr>
        <w:t xml:space="preserve">жений согласно </w:t>
      </w:r>
      <w:r w:rsidR="00F517FB" w:rsidRPr="0000090C">
        <w:rPr>
          <w:rStyle w:val="docaccesstitle"/>
        </w:rPr>
        <w:t>СП 124.13330.2012 «Свод правил. Тепловые сети. Актуализир</w:t>
      </w:r>
      <w:r w:rsidR="00F517FB" w:rsidRPr="0000090C">
        <w:rPr>
          <w:rStyle w:val="docaccesstitle"/>
        </w:rPr>
        <w:t>о</w:t>
      </w:r>
      <w:r w:rsidR="00F517FB" w:rsidRPr="0000090C">
        <w:rPr>
          <w:rStyle w:val="docaccesstitle"/>
        </w:rPr>
        <w:t xml:space="preserve">ванная редакция </w:t>
      </w:r>
      <w:proofErr w:type="spellStart"/>
      <w:r w:rsidR="00F517FB" w:rsidRPr="0000090C">
        <w:rPr>
          <w:rStyle w:val="docaccesstitle"/>
        </w:rPr>
        <w:t>СНиП</w:t>
      </w:r>
      <w:proofErr w:type="spellEnd"/>
      <w:r w:rsidR="00F517FB" w:rsidRPr="0000090C">
        <w:rPr>
          <w:rStyle w:val="docaccesstitle"/>
        </w:rPr>
        <w:t xml:space="preserve"> 41-02-2003»</w:t>
      </w:r>
      <w:r w:rsidR="00F517FB" w:rsidRPr="0000090C">
        <w:rPr>
          <w:szCs w:val="28"/>
        </w:rPr>
        <w:t>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Расход тепла на отопление и горячее водоснабжение нового жил</w:t>
      </w:r>
      <w:r w:rsidR="00A95A8B" w:rsidRPr="0000090C">
        <w:rPr>
          <w:szCs w:val="28"/>
        </w:rPr>
        <w:t>ищного</w:t>
      </w:r>
      <w:r w:rsidRPr="0000090C">
        <w:rPr>
          <w:szCs w:val="28"/>
        </w:rPr>
        <w:t xml:space="preserve"> фонда составит </w:t>
      </w:r>
      <w:r w:rsidR="00C35EAE" w:rsidRPr="0000090C">
        <w:rPr>
          <w:szCs w:val="28"/>
        </w:rPr>
        <w:t>0,</w:t>
      </w:r>
      <w:r w:rsidR="00E9243A" w:rsidRPr="0000090C">
        <w:rPr>
          <w:szCs w:val="28"/>
        </w:rPr>
        <w:t>16</w:t>
      </w:r>
      <w:r w:rsidRPr="0000090C">
        <w:rPr>
          <w:szCs w:val="28"/>
        </w:rPr>
        <w:t xml:space="preserve"> Гкал.</w:t>
      </w:r>
    </w:p>
    <w:p w:rsidR="007C7ECC" w:rsidRPr="0000090C" w:rsidRDefault="007C7ECC" w:rsidP="002C54D1">
      <w:pPr>
        <w:pStyle w:val="1"/>
        <w:spacing w:before="0" w:after="0"/>
      </w:pPr>
      <w:bookmarkStart w:id="16" w:name="sub_3067"/>
    </w:p>
    <w:p w:rsidR="007C7ECC" w:rsidRPr="0000090C" w:rsidRDefault="007C7ECC" w:rsidP="001E102F">
      <w:pPr>
        <w:pStyle w:val="1"/>
        <w:spacing w:before="0" w:after="0"/>
        <w:ind w:firstLine="0"/>
      </w:pPr>
      <w:bookmarkStart w:id="17" w:name="_Toc491780785"/>
      <w:r w:rsidRPr="0000090C">
        <w:t>2.4.5.</w:t>
      </w:r>
      <w:r w:rsidRPr="0000090C">
        <w:rPr>
          <w:lang w:val="en-US"/>
        </w:rPr>
        <w:t> </w:t>
      </w:r>
      <w:r w:rsidRPr="0000090C">
        <w:t>Газоснабжение</w:t>
      </w:r>
      <w:bookmarkEnd w:id="17"/>
    </w:p>
    <w:p w:rsidR="007C7ECC" w:rsidRPr="0000090C" w:rsidRDefault="007C7ECC" w:rsidP="002C54D1"/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Планировочными мероприятиями предусматривается частичный снос сущ</w:t>
      </w:r>
      <w:r w:rsidRPr="0000090C">
        <w:rPr>
          <w:szCs w:val="28"/>
        </w:rPr>
        <w:t>е</w:t>
      </w:r>
      <w:r w:rsidRPr="0000090C">
        <w:rPr>
          <w:szCs w:val="28"/>
        </w:rPr>
        <w:t>ствующей застройки индивидуальными жилыми домами по улицам Шлюзов</w:t>
      </w:r>
      <w:r w:rsidR="000A1AC7" w:rsidRPr="0000090C">
        <w:rPr>
          <w:szCs w:val="28"/>
        </w:rPr>
        <w:t>ой</w:t>
      </w:r>
      <w:r w:rsidRPr="0000090C">
        <w:rPr>
          <w:szCs w:val="28"/>
        </w:rPr>
        <w:t>, Балтийск</w:t>
      </w:r>
      <w:r w:rsidR="000A1AC7" w:rsidRPr="0000090C">
        <w:rPr>
          <w:szCs w:val="28"/>
        </w:rPr>
        <w:t>ой</w:t>
      </w:r>
      <w:r w:rsidRPr="0000090C">
        <w:rPr>
          <w:szCs w:val="28"/>
        </w:rPr>
        <w:t>, Добровольческ</w:t>
      </w:r>
      <w:r w:rsidR="000A1AC7" w:rsidRPr="0000090C">
        <w:rPr>
          <w:szCs w:val="28"/>
        </w:rPr>
        <w:t>ой</w:t>
      </w:r>
      <w:r w:rsidRPr="0000090C">
        <w:rPr>
          <w:szCs w:val="28"/>
        </w:rPr>
        <w:t>, Иноземн</w:t>
      </w:r>
      <w:r w:rsidR="000A1AC7" w:rsidRPr="0000090C">
        <w:rPr>
          <w:szCs w:val="28"/>
        </w:rPr>
        <w:t>ой</w:t>
      </w:r>
      <w:r w:rsidRPr="0000090C">
        <w:rPr>
          <w:szCs w:val="28"/>
        </w:rPr>
        <w:t xml:space="preserve">. Для дальнейшего развития </w:t>
      </w:r>
      <w:r w:rsidRPr="0000090C">
        <w:t>планиру</w:t>
      </w:r>
      <w:r w:rsidRPr="0000090C">
        <w:t>е</w:t>
      </w:r>
      <w:r w:rsidRPr="0000090C">
        <w:t>мой</w:t>
      </w:r>
      <w:r w:rsidRPr="0000090C">
        <w:rPr>
          <w:szCs w:val="28"/>
        </w:rPr>
        <w:t xml:space="preserve"> территории, обеспечения новых объектов застройки необходимо строител</w:t>
      </w:r>
      <w:r w:rsidRPr="0000090C">
        <w:rPr>
          <w:szCs w:val="28"/>
        </w:rPr>
        <w:t>ь</w:t>
      </w:r>
      <w:r w:rsidRPr="0000090C">
        <w:rPr>
          <w:szCs w:val="28"/>
        </w:rPr>
        <w:t>ство новых инженерных сетей и сооружений.</w:t>
      </w:r>
    </w:p>
    <w:p w:rsidR="007C7494" w:rsidRPr="0000090C" w:rsidRDefault="007C7494" w:rsidP="007C7494">
      <w:pPr>
        <w:rPr>
          <w:szCs w:val="28"/>
        </w:rPr>
      </w:pPr>
      <w:r w:rsidRPr="0000090C">
        <w:rPr>
          <w:szCs w:val="28"/>
        </w:rPr>
        <w:t xml:space="preserve">На нужды отопления и горячее водоснабжение </w:t>
      </w:r>
      <w:r w:rsidRPr="0000090C">
        <w:t>дошкольной образовател</w:t>
      </w:r>
      <w:r w:rsidRPr="0000090C">
        <w:t>ь</w:t>
      </w:r>
      <w:r w:rsidRPr="0000090C">
        <w:t>ной организации</w:t>
      </w:r>
      <w:r w:rsidRPr="0000090C">
        <w:rPr>
          <w:szCs w:val="28"/>
        </w:rPr>
        <w:t xml:space="preserve">, объекта </w:t>
      </w:r>
      <w:proofErr w:type="gramStart"/>
      <w:r w:rsidRPr="0000090C">
        <w:rPr>
          <w:szCs w:val="28"/>
        </w:rPr>
        <w:t>общей врачебной практики</w:t>
      </w:r>
      <w:r w:rsidR="001E102F">
        <w:rPr>
          <w:szCs w:val="28"/>
        </w:rPr>
        <w:t>,</w:t>
      </w:r>
      <w:r w:rsidRPr="0000090C">
        <w:rPr>
          <w:szCs w:val="28"/>
        </w:rPr>
        <w:t xml:space="preserve"> планируемого объекта спортивного назначения потребуется</w:t>
      </w:r>
      <w:proofErr w:type="gramEnd"/>
      <w:r w:rsidRPr="0000090C">
        <w:rPr>
          <w:szCs w:val="28"/>
        </w:rPr>
        <w:t xml:space="preserve"> 73 тыс. куб. м/год.</w:t>
      </w:r>
    </w:p>
    <w:p w:rsidR="007C7ECC" w:rsidRPr="0000090C" w:rsidRDefault="007C7ECC" w:rsidP="002C54D1"/>
    <w:p w:rsidR="007C7ECC" w:rsidRPr="0000090C" w:rsidRDefault="007C7ECC" w:rsidP="00292815">
      <w:pPr>
        <w:pStyle w:val="1"/>
        <w:spacing w:before="0" w:after="0"/>
        <w:ind w:firstLine="0"/>
      </w:pPr>
      <w:bookmarkStart w:id="18" w:name="_Toc491780786"/>
      <w:r w:rsidRPr="0000090C">
        <w:t>2.4.6.</w:t>
      </w:r>
      <w:r w:rsidRPr="0000090C">
        <w:rPr>
          <w:lang w:val="en-US"/>
        </w:rPr>
        <w:t> </w:t>
      </w:r>
      <w:r w:rsidRPr="0000090C">
        <w:t>Электроснабжение</w:t>
      </w:r>
      <w:bookmarkEnd w:id="18"/>
    </w:p>
    <w:p w:rsidR="007C7ECC" w:rsidRPr="0000090C" w:rsidRDefault="007C7ECC" w:rsidP="007C7ECC">
      <w:pPr>
        <w:jc w:val="center"/>
      </w:pPr>
    </w:p>
    <w:p w:rsidR="007C7ECC" w:rsidRPr="0000090C" w:rsidRDefault="007C7ECC" w:rsidP="007C7ECC">
      <w:pPr>
        <w:ind w:right="-1"/>
      </w:pPr>
      <w:r w:rsidRPr="0000090C">
        <w:t>Электроснабжение потребителей в настоящее время осуществляется це</w:t>
      </w:r>
      <w:r w:rsidRPr="0000090C">
        <w:t>н</w:t>
      </w:r>
      <w:r w:rsidRPr="0000090C">
        <w:t>трализованно от ПС напряжением 110/10 кВ «Шлюзовая», входящ</w:t>
      </w:r>
      <w:r w:rsidR="002C54D1" w:rsidRPr="0000090C">
        <w:t>ей</w:t>
      </w:r>
      <w:r w:rsidRPr="0000090C">
        <w:t xml:space="preserve"> в зону эк</w:t>
      </w:r>
      <w:r w:rsidRPr="0000090C">
        <w:t>с</w:t>
      </w:r>
      <w:r w:rsidR="0071658C" w:rsidRPr="0000090C">
        <w:t>плуатационной ответственности федерального г</w:t>
      </w:r>
      <w:r w:rsidRPr="0000090C">
        <w:t xml:space="preserve">осударственного унитарного предприятия «Управление энергетики и водоснабжения». </w:t>
      </w:r>
    </w:p>
    <w:p w:rsidR="007C7ECC" w:rsidRPr="0000090C" w:rsidRDefault="007C7ECC" w:rsidP="007C7ECC">
      <w:pPr>
        <w:ind w:right="-1"/>
      </w:pPr>
      <w:r w:rsidRPr="0000090C">
        <w:t>По ул. Балтийской проходят воздушные линии электропередачи</w:t>
      </w:r>
      <w:r w:rsidR="000A1AC7" w:rsidRPr="0000090C">
        <w:t xml:space="preserve"> </w:t>
      </w:r>
      <w:r w:rsidRPr="0000090C">
        <w:t xml:space="preserve">(далее – </w:t>
      </w:r>
      <w:proofErr w:type="gramStart"/>
      <w:r w:rsidRPr="0000090C">
        <w:t>ВЛ</w:t>
      </w:r>
      <w:proofErr w:type="gramEnd"/>
      <w:r w:rsidRPr="0000090C">
        <w:t xml:space="preserve">) 110 кВ «Ю-1/2 НГЭС – ПС Научная» и ВЛ 110 кВ «К13/14 ПС </w:t>
      </w:r>
      <w:proofErr w:type="spellStart"/>
      <w:r w:rsidRPr="0000090C">
        <w:t>Инская</w:t>
      </w:r>
      <w:proofErr w:type="spellEnd"/>
      <w:r w:rsidRPr="0000090C">
        <w:t xml:space="preserve"> – НГЭС».</w:t>
      </w:r>
    </w:p>
    <w:p w:rsidR="007C7ECC" w:rsidRPr="0000090C" w:rsidRDefault="007C7ECC" w:rsidP="007C7ECC">
      <w:pPr>
        <w:ind w:right="-1"/>
      </w:pPr>
      <w:r w:rsidRPr="0000090C">
        <w:t xml:space="preserve">По восточной границе планируемой территории  проходит трасса </w:t>
      </w:r>
      <w:r w:rsidR="002C54D1" w:rsidRPr="0000090C">
        <w:br/>
      </w:r>
      <w:r w:rsidRPr="0000090C">
        <w:t>ВЛ-220</w:t>
      </w:r>
      <w:r w:rsidR="002C54D1" w:rsidRPr="0000090C">
        <w:t> </w:t>
      </w:r>
      <w:r w:rsidRPr="0000090C">
        <w:t>кВ «Новосибирская ГЭС – Научная (255)».</w:t>
      </w:r>
    </w:p>
    <w:p w:rsidR="007C7ECC" w:rsidRPr="0000090C" w:rsidRDefault="007C7ECC" w:rsidP="007C7ECC">
      <w:pPr>
        <w:ind w:right="-1"/>
      </w:pPr>
      <w:r w:rsidRPr="0000090C">
        <w:t xml:space="preserve">Инвестиционной программой </w:t>
      </w:r>
      <w:r w:rsidR="0071658C" w:rsidRPr="0000090C">
        <w:t>АО</w:t>
      </w:r>
      <w:r w:rsidRPr="0000090C">
        <w:t xml:space="preserve"> «Регио</w:t>
      </w:r>
      <w:r w:rsidR="0071658C" w:rsidRPr="0000090C">
        <w:t>нальные электрические сети</w:t>
      </w:r>
      <w:r w:rsidRPr="0000090C">
        <w:t>» (д</w:t>
      </w:r>
      <w:r w:rsidRPr="0000090C">
        <w:t>а</w:t>
      </w:r>
      <w:r w:rsidRPr="0000090C">
        <w:t xml:space="preserve">лее – </w:t>
      </w:r>
      <w:r w:rsidR="00A05B80" w:rsidRPr="0000090C">
        <w:t>«</w:t>
      </w:r>
      <w:r w:rsidRPr="0000090C">
        <w:t>РЭС</w:t>
      </w:r>
      <w:r w:rsidR="00A05B80" w:rsidRPr="0000090C">
        <w:t>»</w:t>
      </w:r>
      <w:r w:rsidRPr="0000090C">
        <w:t>) на 2016</w:t>
      </w:r>
      <w:r w:rsidR="001E102F">
        <w:t xml:space="preserve"> </w:t>
      </w:r>
      <w:r w:rsidRPr="0000090C">
        <w:t>-</w:t>
      </w:r>
      <w:r w:rsidR="001E102F">
        <w:t xml:space="preserve"> </w:t>
      </w:r>
      <w:r w:rsidRPr="0000090C">
        <w:t xml:space="preserve">2020 гг., утвержденной приказом </w:t>
      </w:r>
      <w:r w:rsidR="000A1AC7" w:rsidRPr="0000090C">
        <w:t xml:space="preserve">министерства жилищно-коммунального хозяйства и энергетики </w:t>
      </w:r>
      <w:r w:rsidRPr="0000090C">
        <w:t>Н</w:t>
      </w:r>
      <w:r w:rsidR="000A1AC7" w:rsidRPr="0000090C">
        <w:t>овосибирской области</w:t>
      </w:r>
      <w:r w:rsidRPr="0000090C">
        <w:t xml:space="preserve"> от 16.05.2017 №</w:t>
      </w:r>
      <w:r w:rsidR="000A1AC7" w:rsidRPr="0000090C">
        <w:t> </w:t>
      </w:r>
      <w:r w:rsidRPr="0000090C">
        <w:t>120 (</w:t>
      </w:r>
      <w:proofErr w:type="spellStart"/>
      <w:r w:rsidRPr="0000090C">
        <w:t>mjkh.nso.ru</w:t>
      </w:r>
      <w:proofErr w:type="spellEnd"/>
      <w:r w:rsidRPr="0000090C">
        <w:t xml:space="preserve">), предусмотрены следующие мероприятия по строительству и реконструкции </w:t>
      </w:r>
      <w:proofErr w:type="spellStart"/>
      <w:r w:rsidRPr="0000090C">
        <w:t>электросетевых</w:t>
      </w:r>
      <w:proofErr w:type="spellEnd"/>
      <w:r w:rsidRPr="0000090C">
        <w:t xml:space="preserve"> объектов, входящих в зону эксплуатационной о</w:t>
      </w:r>
      <w:r w:rsidRPr="0000090C">
        <w:t>т</w:t>
      </w:r>
      <w:r w:rsidRPr="0000090C">
        <w:t>ветственности АО «РЭС» в границах проекта планировки:</w:t>
      </w:r>
    </w:p>
    <w:p w:rsidR="007C7ECC" w:rsidRPr="0000090C" w:rsidRDefault="007C7ECC" w:rsidP="007C7ECC">
      <w:pPr>
        <w:ind w:right="-1"/>
      </w:pPr>
      <w:proofErr w:type="gramStart"/>
      <w:r w:rsidRPr="0000090C">
        <w:t>реконструкция ВЛ-0,4 от ТП-2145 г. Новосибирск, ул. Белоусова,</w:t>
      </w:r>
      <w:r w:rsidR="000A1AC7" w:rsidRPr="0000090C">
        <w:t xml:space="preserve"> ул.</w:t>
      </w:r>
      <w:r w:rsidRPr="0000090C">
        <w:t xml:space="preserve"> Зака</w:t>
      </w:r>
      <w:r w:rsidRPr="0000090C">
        <w:t>р</w:t>
      </w:r>
      <w:r w:rsidRPr="0000090C">
        <w:t xml:space="preserve">патская, </w:t>
      </w:r>
      <w:r w:rsidR="000A1AC7" w:rsidRPr="0000090C">
        <w:t xml:space="preserve">ул. </w:t>
      </w:r>
      <w:r w:rsidRPr="0000090C">
        <w:t>Вахтангова,</w:t>
      </w:r>
      <w:r w:rsidR="000A1AC7" w:rsidRPr="0000090C">
        <w:t xml:space="preserve"> ул.</w:t>
      </w:r>
      <w:r w:rsidRPr="0000090C">
        <w:t xml:space="preserve"> Иноземная, </w:t>
      </w:r>
      <w:r w:rsidR="000A1AC7" w:rsidRPr="0000090C">
        <w:t xml:space="preserve">ул. </w:t>
      </w:r>
      <w:r w:rsidRPr="0000090C">
        <w:t xml:space="preserve">Добровольческая, </w:t>
      </w:r>
      <w:r w:rsidR="000A1AC7" w:rsidRPr="0000090C">
        <w:t xml:space="preserve">ул. </w:t>
      </w:r>
      <w:proofErr w:type="spellStart"/>
      <w:r w:rsidRPr="0000090C">
        <w:t>Золоторожская</w:t>
      </w:r>
      <w:proofErr w:type="spellEnd"/>
      <w:r w:rsidRPr="0000090C">
        <w:t xml:space="preserve">, </w:t>
      </w:r>
      <w:r w:rsidR="000A1AC7" w:rsidRPr="0000090C">
        <w:t xml:space="preserve">ул. </w:t>
      </w:r>
      <w:r w:rsidRPr="0000090C">
        <w:t>Тружеников (установка дополнительной комплектной трансформаторной по</w:t>
      </w:r>
      <w:r w:rsidRPr="0000090C">
        <w:t>д</w:t>
      </w:r>
      <w:r w:rsidRPr="0000090C">
        <w:t>станции наружного исполнения (далее – КТПН) КТПН-10/0,4 кВ, реконструкция ВЛ-0,4 кВ и КЛ-0,4 кВ общей протяженностью 3,64 км);</w:t>
      </w:r>
      <w:proofErr w:type="gramEnd"/>
    </w:p>
    <w:p w:rsidR="007C7ECC" w:rsidRPr="0000090C" w:rsidRDefault="007C7ECC" w:rsidP="007C7ECC">
      <w:pPr>
        <w:ind w:right="-1"/>
        <w:rPr>
          <w:strike/>
        </w:rPr>
      </w:pPr>
      <w:r w:rsidRPr="0000090C">
        <w:t>с целью улучшения качества и надежности электроснабжения потребителей АО «РЭС» (жилая застройка в Советском районе по ул. Белоусова, ул. Закарпа</w:t>
      </w:r>
      <w:r w:rsidRPr="0000090C">
        <w:t>т</w:t>
      </w:r>
      <w:r w:rsidRPr="0000090C">
        <w:t>ск</w:t>
      </w:r>
      <w:r w:rsidR="000A1AC7" w:rsidRPr="0000090C">
        <w:t>ой</w:t>
      </w:r>
      <w:r w:rsidRPr="0000090C">
        <w:t>, ул. Вахтангова, ул. Иноземн</w:t>
      </w:r>
      <w:r w:rsidR="000A1AC7" w:rsidRPr="0000090C">
        <w:t>ой</w:t>
      </w:r>
      <w:r w:rsidRPr="0000090C">
        <w:t>, ул. Добровольческ</w:t>
      </w:r>
      <w:r w:rsidR="000A1AC7" w:rsidRPr="0000090C">
        <w:t>ой</w:t>
      </w:r>
      <w:r w:rsidRPr="0000090C">
        <w:t xml:space="preserve">, ул. </w:t>
      </w:r>
      <w:proofErr w:type="spellStart"/>
      <w:r w:rsidRPr="0000090C">
        <w:t>Зо</w:t>
      </w:r>
      <w:r w:rsidR="000A1AC7" w:rsidRPr="0000090C">
        <w:t>л</w:t>
      </w:r>
      <w:r w:rsidRPr="0000090C">
        <w:t>оторожск</w:t>
      </w:r>
      <w:r w:rsidR="000A1AC7" w:rsidRPr="0000090C">
        <w:t>ой</w:t>
      </w:r>
      <w:proofErr w:type="spellEnd"/>
      <w:r w:rsidR="000A1AC7" w:rsidRPr="0000090C">
        <w:t>, ул. Тружен</w:t>
      </w:r>
      <w:r w:rsidRPr="0000090C">
        <w:t>иков) предусмотрено строительство КЛ-10 кВ от РП-21 до ТП-2145</w:t>
      </w:r>
      <w:r w:rsidRPr="0000090C">
        <w:rPr>
          <w:szCs w:val="28"/>
        </w:rPr>
        <w:t>.</w:t>
      </w:r>
    </w:p>
    <w:p w:rsidR="007C7ECC" w:rsidRPr="0000090C" w:rsidRDefault="00CE3012" w:rsidP="009C0282">
      <w:pPr>
        <w:rPr>
          <w:szCs w:val="28"/>
        </w:rPr>
      </w:pPr>
      <w:r w:rsidRPr="0000090C">
        <w:rPr>
          <w:szCs w:val="28"/>
        </w:rPr>
        <w:t>Местоположение и мощность ТП уточняются на этапе дальнейшего прое</w:t>
      </w:r>
      <w:r w:rsidRPr="0000090C">
        <w:rPr>
          <w:szCs w:val="28"/>
        </w:rPr>
        <w:t>к</w:t>
      </w:r>
      <w:r w:rsidRPr="0000090C">
        <w:rPr>
          <w:szCs w:val="28"/>
        </w:rPr>
        <w:t>тирования. Расчет нагрузок был выполнен в соответствии РД 34.20.185-94 «Инс</w:t>
      </w:r>
      <w:r w:rsidRPr="0000090C">
        <w:rPr>
          <w:szCs w:val="28"/>
        </w:rPr>
        <w:t>т</w:t>
      </w:r>
      <w:r w:rsidRPr="0000090C">
        <w:rPr>
          <w:szCs w:val="28"/>
        </w:rPr>
        <w:t xml:space="preserve">рукция по проектированию городских электрических сетей». </w:t>
      </w:r>
    </w:p>
    <w:p w:rsidR="00CE3012" w:rsidRPr="0000090C" w:rsidRDefault="00CE3012" w:rsidP="00CE3012">
      <w:pPr>
        <w:rPr>
          <w:szCs w:val="28"/>
          <w:u w:val="double"/>
        </w:rPr>
      </w:pPr>
      <w:proofErr w:type="gramStart"/>
      <w:r w:rsidRPr="0000090C">
        <w:rPr>
          <w:szCs w:val="28"/>
        </w:rPr>
        <w:t xml:space="preserve">В соответствии с выполненным расчетом на планируемые </w:t>
      </w:r>
      <w:r w:rsidRPr="0000090C">
        <w:t>дошкольные  о</w:t>
      </w:r>
      <w:r w:rsidRPr="0000090C">
        <w:t>б</w:t>
      </w:r>
      <w:r w:rsidRPr="0000090C">
        <w:t>разовательные организации, объект общей врачебной практики</w:t>
      </w:r>
      <w:r w:rsidRPr="0000090C">
        <w:rPr>
          <w:szCs w:val="28"/>
        </w:rPr>
        <w:t xml:space="preserve"> и планируемы</w:t>
      </w:r>
      <w:r w:rsidR="001E102F">
        <w:rPr>
          <w:szCs w:val="28"/>
        </w:rPr>
        <w:t>е</w:t>
      </w:r>
      <w:r w:rsidRPr="0000090C">
        <w:rPr>
          <w:szCs w:val="28"/>
        </w:rPr>
        <w:t xml:space="preserve"> объект</w:t>
      </w:r>
      <w:r w:rsidR="001E102F">
        <w:rPr>
          <w:szCs w:val="28"/>
        </w:rPr>
        <w:t>ы</w:t>
      </w:r>
      <w:r w:rsidRPr="0000090C">
        <w:rPr>
          <w:szCs w:val="28"/>
        </w:rPr>
        <w:t xml:space="preserve"> спортивного назначения проектная суммарная электрическая нагрузка составит 94,7 кВт.</w:t>
      </w:r>
      <w:proofErr w:type="gramEnd"/>
    </w:p>
    <w:p w:rsidR="007C7ECC" w:rsidRPr="0000090C" w:rsidRDefault="007C7ECC" w:rsidP="002C54D1">
      <w:pPr>
        <w:rPr>
          <w:szCs w:val="28"/>
        </w:rPr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19" w:name="_Toc491780787"/>
      <w:bookmarkEnd w:id="16"/>
      <w:r w:rsidRPr="0000090C">
        <w:t>2.4.7.</w:t>
      </w:r>
      <w:r w:rsidRPr="0000090C">
        <w:rPr>
          <w:lang w:val="en-US"/>
        </w:rPr>
        <w:t> </w:t>
      </w:r>
      <w:r w:rsidRPr="0000090C">
        <w:t>Связь</w:t>
      </w:r>
      <w:bookmarkEnd w:id="19"/>
    </w:p>
    <w:p w:rsidR="007C7ECC" w:rsidRPr="0000090C" w:rsidRDefault="007C7ECC" w:rsidP="007C7ECC">
      <w:pPr>
        <w:ind w:firstLine="0"/>
        <w:jc w:val="center"/>
        <w:rPr>
          <w:b/>
        </w:rPr>
      </w:pPr>
    </w:p>
    <w:p w:rsidR="007C7ECC" w:rsidRPr="0000090C" w:rsidRDefault="00977606" w:rsidP="007C7ECC">
      <w:pPr>
        <w:ind w:firstLine="720"/>
      </w:pPr>
      <w:r w:rsidRPr="0000090C">
        <w:t xml:space="preserve">Планируемая территория </w:t>
      </w:r>
      <w:r w:rsidR="007C7ECC" w:rsidRPr="0000090C">
        <w:t>телефонизирована, но резерва для развития не имеет.</w:t>
      </w:r>
    </w:p>
    <w:p w:rsidR="007C7ECC" w:rsidRPr="0000090C" w:rsidRDefault="007C7ECC" w:rsidP="007C7ECC">
      <w:pPr>
        <w:ind w:firstLine="720"/>
      </w:pPr>
      <w:r w:rsidRPr="0000090C">
        <w:t>Для связи абонентов с АТС используются кабельные линии связи в подзе</w:t>
      </w:r>
      <w:r w:rsidRPr="0000090C">
        <w:t>м</w:t>
      </w:r>
      <w:r w:rsidRPr="0000090C">
        <w:t xml:space="preserve">ной канализации. Оператором связи является </w:t>
      </w:r>
      <w:r w:rsidR="001B2401" w:rsidRPr="0000090C">
        <w:t xml:space="preserve">публичное акционерное общество междугородной и международной электрической связи </w:t>
      </w:r>
      <w:r w:rsidRPr="0000090C">
        <w:t>«</w:t>
      </w:r>
      <w:proofErr w:type="spellStart"/>
      <w:r w:rsidRPr="0000090C">
        <w:t>Ростелеком</w:t>
      </w:r>
      <w:proofErr w:type="spellEnd"/>
      <w:r w:rsidRPr="0000090C">
        <w:t>».</w:t>
      </w:r>
    </w:p>
    <w:p w:rsidR="00BA2E5C" w:rsidRPr="0000090C" w:rsidRDefault="007C7ECC" w:rsidP="007C7ECC">
      <w:pPr>
        <w:ind w:firstLine="720"/>
      </w:pPr>
      <w:r w:rsidRPr="0000090C">
        <w:t xml:space="preserve">В </w:t>
      </w:r>
      <w:proofErr w:type="gramStart"/>
      <w:r w:rsidRPr="0000090C">
        <w:t>городе</w:t>
      </w:r>
      <w:proofErr w:type="gramEnd"/>
      <w:r w:rsidRPr="0000090C">
        <w:t xml:space="preserve"> проводится построение распределительной сети на базе проводной технологии </w:t>
      </w:r>
      <w:proofErr w:type="spellStart"/>
      <w:r w:rsidRPr="0000090C">
        <w:t>New</w:t>
      </w:r>
      <w:proofErr w:type="spellEnd"/>
      <w:r w:rsidRPr="0000090C">
        <w:t xml:space="preserve"> </w:t>
      </w:r>
      <w:proofErr w:type="spellStart"/>
      <w:r w:rsidRPr="0000090C">
        <w:t>Generation</w:t>
      </w:r>
      <w:proofErr w:type="spellEnd"/>
      <w:r w:rsidRPr="0000090C">
        <w:t xml:space="preserve"> </w:t>
      </w:r>
      <w:proofErr w:type="spellStart"/>
      <w:r w:rsidRPr="0000090C">
        <w:t>Network</w:t>
      </w:r>
      <w:proofErr w:type="spellEnd"/>
      <w:r w:rsidRPr="0000090C">
        <w:t xml:space="preserve"> (далее – NGN). В основе NGN лежит паке</w:t>
      </w:r>
      <w:r w:rsidRPr="0000090C">
        <w:t>т</w:t>
      </w:r>
      <w:r w:rsidRPr="0000090C">
        <w:t>ная сеть передачи данных. Инновационная сущность технологии NGN заключае</w:t>
      </w:r>
      <w:r w:rsidRPr="0000090C">
        <w:t>т</w:t>
      </w:r>
      <w:r w:rsidRPr="0000090C">
        <w:t>ся не в том, что она обеспечивает более гибкую, скоростную и эффективную ср</w:t>
      </w:r>
      <w:r w:rsidRPr="0000090C">
        <w:t>е</w:t>
      </w:r>
      <w:r w:rsidRPr="0000090C">
        <w:t xml:space="preserve">ду передачи, а в том, что она не привязана к концепции канала и обеспечивает </w:t>
      </w:r>
      <w:proofErr w:type="spellStart"/>
      <w:r w:rsidRPr="0000090C">
        <w:t>полносвязность</w:t>
      </w:r>
      <w:proofErr w:type="spellEnd"/>
      <w:r w:rsidRPr="0000090C">
        <w:t xml:space="preserve"> сет</w:t>
      </w:r>
      <w:r w:rsidR="00D27087" w:rsidRPr="0000090C">
        <w:t xml:space="preserve">и или виртуальной частной сети </w:t>
      </w:r>
      <w:r w:rsidRPr="0000090C">
        <w:t>клиента. На транспортной о</w:t>
      </w:r>
      <w:r w:rsidRPr="0000090C">
        <w:t>с</w:t>
      </w:r>
      <w:r w:rsidRPr="0000090C">
        <w:t>нове базируется множество сервисов: интерактивное телевидение по IP (IPTV) и видео по запросу (</w:t>
      </w:r>
      <w:proofErr w:type="spellStart"/>
      <w:r w:rsidRPr="0000090C">
        <w:t>VoD</w:t>
      </w:r>
      <w:proofErr w:type="spellEnd"/>
      <w:r w:rsidRPr="0000090C">
        <w:t xml:space="preserve">), передача данных со скоростью 100 </w:t>
      </w:r>
      <w:proofErr w:type="spellStart"/>
      <w:r w:rsidRPr="0000090C">
        <w:t>мбит</w:t>
      </w:r>
      <w:proofErr w:type="spellEnd"/>
      <w:r w:rsidRPr="0000090C">
        <w:t>/</w:t>
      </w:r>
      <w:proofErr w:type="spellStart"/>
      <w:r w:rsidRPr="0000090C">
        <w:t>c</w:t>
      </w:r>
      <w:proofErr w:type="spellEnd"/>
      <w:r w:rsidRPr="0000090C">
        <w:t>, интеракти</w:t>
      </w:r>
      <w:r w:rsidRPr="0000090C">
        <w:t>в</w:t>
      </w:r>
      <w:r w:rsidRPr="0000090C">
        <w:t>ные игры и дистанционное обучение, совместная работа над документами и мн</w:t>
      </w:r>
      <w:r w:rsidRPr="0000090C">
        <w:t>о</w:t>
      </w:r>
      <w:r w:rsidRPr="0000090C">
        <w:t xml:space="preserve">гое другое. </w:t>
      </w:r>
    </w:p>
    <w:p w:rsidR="007C7ECC" w:rsidRPr="0000090C" w:rsidRDefault="007C7ECC" w:rsidP="007C7ECC">
      <w:pPr>
        <w:ind w:firstLine="720"/>
      </w:pPr>
      <w:r w:rsidRPr="0000090C">
        <w:t xml:space="preserve">Телефонные сервисы NGN основаны на технологии </w:t>
      </w:r>
      <w:proofErr w:type="spellStart"/>
      <w:r w:rsidRPr="0000090C">
        <w:t>VoIP</w:t>
      </w:r>
      <w:proofErr w:type="spellEnd"/>
      <w:r w:rsidRPr="0000090C">
        <w:t xml:space="preserve">, которая за счет выделения уровня управления сессией и передачи задач коммутации выводит на уровень </w:t>
      </w:r>
      <w:proofErr w:type="spellStart"/>
      <w:r w:rsidRPr="0000090C">
        <w:t>полносвязной</w:t>
      </w:r>
      <w:proofErr w:type="spellEnd"/>
      <w:r w:rsidRPr="0000090C">
        <w:t xml:space="preserve"> IP.</w:t>
      </w:r>
    </w:p>
    <w:p w:rsidR="007C7ECC" w:rsidRPr="0000090C" w:rsidRDefault="007C7ECC" w:rsidP="007C7ECC">
      <w:pPr>
        <w:ind w:firstLine="720"/>
      </w:pPr>
      <w:r w:rsidRPr="0000090C">
        <w:t xml:space="preserve">Выводы: </w:t>
      </w:r>
    </w:p>
    <w:p w:rsidR="007C7ECC" w:rsidRPr="0000090C" w:rsidRDefault="007C7ECC" w:rsidP="007C7ECC">
      <w:pPr>
        <w:ind w:firstLine="720"/>
      </w:pPr>
      <w:r w:rsidRPr="0000090C">
        <w:t>существующее оборудование абонентского доступа в виде современных а</w:t>
      </w:r>
      <w:r w:rsidRPr="0000090C">
        <w:t>в</w:t>
      </w:r>
      <w:r w:rsidRPr="0000090C">
        <w:t>томатических телефонных станций соответствует современным требованиям;</w:t>
      </w:r>
    </w:p>
    <w:p w:rsidR="007C7ECC" w:rsidRPr="0000090C" w:rsidRDefault="007C7ECC" w:rsidP="007C7ECC">
      <w:pPr>
        <w:ind w:firstLine="720"/>
      </w:pPr>
      <w:r w:rsidRPr="0000090C">
        <w:t>отсутствует кабельная канализация на участках перспективной застройки.</w:t>
      </w:r>
    </w:p>
    <w:p w:rsidR="007C7ECC" w:rsidRPr="0000090C" w:rsidRDefault="007C7ECC" w:rsidP="007C7ECC">
      <w:pPr>
        <w:ind w:firstLine="720"/>
      </w:pPr>
      <w:r w:rsidRPr="0000090C">
        <w:t>Проектные решения.</w:t>
      </w:r>
    </w:p>
    <w:p w:rsidR="007C7ECC" w:rsidRPr="0000090C" w:rsidRDefault="007C7ECC" w:rsidP="007C7ECC">
      <w:pPr>
        <w:ind w:firstLine="720"/>
      </w:pPr>
      <w:r w:rsidRPr="0000090C">
        <w:t xml:space="preserve">Мероприятия по развитию системы связи предлагаются в течение срока реализации проекта </w:t>
      </w:r>
      <w:proofErr w:type="gramStart"/>
      <w:r w:rsidRPr="0000090C">
        <w:t>планировки</w:t>
      </w:r>
      <w:proofErr w:type="gramEnd"/>
      <w:r w:rsidRPr="0000090C">
        <w:t xml:space="preserve"> по мере физического износа действующего об</w:t>
      </w:r>
      <w:r w:rsidRPr="0000090C">
        <w:t>о</w:t>
      </w:r>
      <w:r w:rsidRPr="0000090C">
        <w:t>рудования и сетей, морального устаревания технологий абонентского доступа.</w:t>
      </w:r>
    </w:p>
    <w:p w:rsidR="007C7ECC" w:rsidRPr="0000090C" w:rsidRDefault="007C7ECC" w:rsidP="007C7ECC">
      <w:pPr>
        <w:ind w:firstLine="720"/>
      </w:pPr>
      <w:r w:rsidRPr="0000090C">
        <w:t>Увеличение сферы услуг, предоставляемых операторами связи, проектом планировки предусмотрено за счет модернизации существующей инфраструкт</w:t>
      </w:r>
      <w:r w:rsidRPr="0000090C">
        <w:t>у</w:t>
      </w:r>
      <w:r w:rsidRPr="0000090C">
        <w:t>ры связи. Емкость сети телефонной связи общего пользования будет составлять к расчетному сроку при 100 % телефонизации квартирного и общественного сект</w:t>
      </w:r>
      <w:r w:rsidRPr="0000090C">
        <w:t>о</w:t>
      </w:r>
      <w:r w:rsidRPr="0000090C">
        <w:t xml:space="preserve">ра </w:t>
      </w:r>
      <w:r w:rsidR="00110B7D" w:rsidRPr="0000090C">
        <w:t>10048</w:t>
      </w:r>
      <w:r w:rsidRPr="0000090C">
        <w:t xml:space="preserve"> абонентских номеров при численности населения </w:t>
      </w:r>
      <w:r w:rsidR="00110B7D" w:rsidRPr="0000090C">
        <w:t>20933</w:t>
      </w:r>
      <w:r w:rsidRPr="0000090C">
        <w:t xml:space="preserve"> человек</w:t>
      </w:r>
      <w:r w:rsidR="001E102F">
        <w:t>а</w:t>
      </w:r>
      <w:r w:rsidRPr="0000090C">
        <w:t>.</w:t>
      </w:r>
    </w:p>
    <w:p w:rsidR="007C7ECC" w:rsidRPr="0000090C" w:rsidRDefault="007C7ECC" w:rsidP="007C7ECC">
      <w:pPr>
        <w:ind w:firstLine="720"/>
      </w:pPr>
      <w:r w:rsidRPr="0000090C">
        <w:t>Проектом планировки предусмотрено сохранение существующих вышек связи, т</w:t>
      </w:r>
      <w:r w:rsidR="001E102F">
        <w:t>.</w:t>
      </w:r>
      <w:r w:rsidRPr="0000090C">
        <w:t xml:space="preserve"> к</w:t>
      </w:r>
      <w:r w:rsidR="001E102F">
        <w:t>.</w:t>
      </w:r>
      <w:r w:rsidRPr="0000090C">
        <w:t xml:space="preserve"> они в полной мере могут удовлетворить потребности как существу</w:t>
      </w:r>
      <w:r w:rsidRPr="0000090C">
        <w:t>ю</w:t>
      </w:r>
      <w:r w:rsidRPr="0000090C">
        <w:t xml:space="preserve">щих, так и новых операторов предоставления услуг связи согласно </w:t>
      </w:r>
      <w:r w:rsidR="001E102F">
        <w:br/>
      </w:r>
      <w:r w:rsidRPr="0000090C">
        <w:t>РД.45.162-2001 «Ведомственные нормы технологического проектирования. Ко</w:t>
      </w:r>
      <w:r w:rsidRPr="0000090C">
        <w:t>м</w:t>
      </w:r>
      <w:r w:rsidRPr="0000090C">
        <w:t>плексы сетей сотовой и спутниковой подвижной связи общего пользования» (письмо Министерства связи и массовых коммуникация Российской Федерации от</w:t>
      </w:r>
      <w:r w:rsidR="00BA2E5C" w:rsidRPr="0000090C">
        <w:t xml:space="preserve"> 15.03.2001 № </w:t>
      </w:r>
      <w:r w:rsidRPr="0000090C">
        <w:t>1809).</w:t>
      </w:r>
    </w:p>
    <w:p w:rsidR="007C7ECC" w:rsidRPr="0000090C" w:rsidRDefault="007C7ECC" w:rsidP="007C7ECC">
      <w:pPr>
        <w:ind w:firstLine="720"/>
      </w:pPr>
      <w:r w:rsidRPr="0000090C">
        <w:t>Проектом планировки предусматривается дальнейшее развитие распредел</w:t>
      </w:r>
      <w:r w:rsidRPr="0000090C">
        <w:t>и</w:t>
      </w:r>
      <w:r w:rsidRPr="0000090C">
        <w:t>тельной сети на базе проводной технологии NGN.</w:t>
      </w:r>
    </w:p>
    <w:p w:rsidR="007C7ECC" w:rsidRPr="0000090C" w:rsidRDefault="007C7ECC" w:rsidP="007C7ECC">
      <w:pPr>
        <w:ind w:firstLine="720"/>
      </w:pPr>
      <w:r w:rsidRPr="0000090C">
        <w:t>Развитие сети радиовещания на УК</w:t>
      </w:r>
      <w:proofErr w:type="gramStart"/>
      <w:r w:rsidRPr="0000090C">
        <w:t>В-</w:t>
      </w:r>
      <w:proofErr w:type="gramEnd"/>
      <w:r w:rsidRPr="0000090C">
        <w:t xml:space="preserve"> и FM-диапазонах предлагается реал</w:t>
      </w:r>
      <w:r w:rsidRPr="0000090C">
        <w:t>и</w:t>
      </w:r>
      <w:r w:rsidRPr="0000090C">
        <w:t>зовать различными тематическими радиовещательными станциями. Для расшир</w:t>
      </w:r>
      <w:r w:rsidRPr="0000090C">
        <w:t>е</w:t>
      </w:r>
      <w:r w:rsidRPr="0000090C">
        <w:t>ния принимаемых абонентом каналов вещания и повышения качества телевиз</w:t>
      </w:r>
      <w:r w:rsidRPr="0000090C">
        <w:t>и</w:t>
      </w:r>
      <w:r w:rsidRPr="0000090C">
        <w:t>онного вещания необходимо предусмотреть развитие системы кабельного телевидения.</w:t>
      </w:r>
    </w:p>
    <w:p w:rsidR="007C7ECC" w:rsidRPr="0000090C" w:rsidRDefault="007C7ECC" w:rsidP="007C7ECC">
      <w:pPr>
        <w:ind w:firstLine="720"/>
      </w:pPr>
    </w:p>
    <w:p w:rsidR="007C7ECC" w:rsidRPr="0000090C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0" w:name="_Toc491780788"/>
      <w:r w:rsidRPr="0000090C">
        <w:rPr>
          <w:rFonts w:ascii="Times New Roman" w:hAnsi="Times New Roman"/>
        </w:rPr>
        <w:t>2.5.</w:t>
      </w:r>
      <w:r w:rsidRPr="0000090C">
        <w:t> </w:t>
      </w:r>
      <w:r w:rsidRPr="0000090C">
        <w:rPr>
          <w:rFonts w:ascii="Times New Roman" w:hAnsi="Times New Roman"/>
          <w:sz w:val="28"/>
        </w:rPr>
        <w:t>Создание комфортных условий проживания и отдыха в границах</w:t>
      </w:r>
      <w:bookmarkEnd w:id="20"/>
      <w:r w:rsidRPr="0000090C">
        <w:rPr>
          <w:rFonts w:ascii="Times New Roman" w:hAnsi="Times New Roman"/>
          <w:sz w:val="28"/>
        </w:rPr>
        <w:t xml:space="preserve"> </w:t>
      </w:r>
    </w:p>
    <w:p w:rsidR="00292815" w:rsidRPr="0000090C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bookmarkStart w:id="21" w:name="_Toc491780789"/>
      <w:r w:rsidRPr="0000090C">
        <w:rPr>
          <w:rFonts w:ascii="Times New Roman" w:hAnsi="Times New Roman"/>
          <w:sz w:val="28"/>
        </w:rPr>
        <w:t xml:space="preserve">планируемой территории, пешеходных пространств, прогулочных </w:t>
      </w:r>
    </w:p>
    <w:p w:rsidR="007C7ECC" w:rsidRPr="0000090C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</w:rPr>
      </w:pPr>
      <w:r w:rsidRPr="0000090C">
        <w:rPr>
          <w:rFonts w:ascii="Times New Roman" w:hAnsi="Times New Roman"/>
          <w:sz w:val="28"/>
        </w:rPr>
        <w:t>зон,</w:t>
      </w:r>
      <w:bookmarkEnd w:id="21"/>
      <w:r w:rsidRPr="0000090C">
        <w:rPr>
          <w:rFonts w:ascii="Times New Roman" w:hAnsi="Times New Roman"/>
          <w:sz w:val="28"/>
        </w:rPr>
        <w:t xml:space="preserve"> </w:t>
      </w:r>
      <w:bookmarkStart w:id="22" w:name="_Toc491780790"/>
      <w:r w:rsidRPr="0000090C">
        <w:rPr>
          <w:rFonts w:ascii="Times New Roman" w:hAnsi="Times New Roman"/>
          <w:sz w:val="28"/>
        </w:rPr>
        <w:t>мест массового отдыха и занятий физкультурой и спортом</w:t>
      </w:r>
      <w:bookmarkEnd w:id="22"/>
    </w:p>
    <w:p w:rsidR="007C7ECC" w:rsidRPr="0000090C" w:rsidRDefault="007C7ECC" w:rsidP="007C7ECC"/>
    <w:p w:rsidR="007C7ECC" w:rsidRPr="0000090C" w:rsidRDefault="007C7ECC" w:rsidP="007C7ECC">
      <w:pPr>
        <w:ind w:firstLine="720"/>
      </w:pPr>
      <w:r w:rsidRPr="0000090C">
        <w:t>На планируемой территории предусмотрено благоустройство и озеленение всех микрорайонов. Общая площадь озеленения – 630 га.</w:t>
      </w:r>
    </w:p>
    <w:p w:rsidR="007C7ECC" w:rsidRPr="0000090C" w:rsidRDefault="007C7ECC" w:rsidP="007C7ECC">
      <w:pPr>
        <w:ind w:firstLine="720"/>
      </w:pPr>
      <w:r w:rsidRPr="0000090C">
        <w:t xml:space="preserve">В </w:t>
      </w:r>
      <w:proofErr w:type="gramStart"/>
      <w:r w:rsidRPr="0000090C">
        <w:t>проекте</w:t>
      </w:r>
      <w:proofErr w:type="gramEnd"/>
      <w:r w:rsidRPr="0000090C">
        <w:t xml:space="preserve"> планировки предусмотрены площадки:</w:t>
      </w:r>
    </w:p>
    <w:p w:rsidR="007C7ECC" w:rsidRPr="0000090C" w:rsidRDefault="007C7ECC" w:rsidP="007C7ECC">
      <w:pPr>
        <w:ind w:firstLine="720"/>
      </w:pPr>
      <w:r w:rsidRPr="0000090C">
        <w:t>для игр детей дошкольного и младшего школьного возраста;</w:t>
      </w:r>
    </w:p>
    <w:p w:rsidR="007C7ECC" w:rsidRPr="0000090C" w:rsidRDefault="007C7ECC" w:rsidP="007C7ECC">
      <w:pPr>
        <w:ind w:firstLine="720"/>
      </w:pPr>
      <w:r w:rsidRPr="0000090C">
        <w:t>для отдыха взрослого населения;</w:t>
      </w:r>
    </w:p>
    <w:p w:rsidR="007C7ECC" w:rsidRPr="0000090C" w:rsidRDefault="007C7ECC" w:rsidP="007C7ECC">
      <w:pPr>
        <w:ind w:firstLine="720"/>
      </w:pPr>
      <w:r w:rsidRPr="0000090C">
        <w:t>для занятий физкультурой;</w:t>
      </w:r>
    </w:p>
    <w:p w:rsidR="007C7ECC" w:rsidRPr="0000090C" w:rsidRDefault="007C7ECC" w:rsidP="007C7ECC">
      <w:pPr>
        <w:ind w:firstLine="720"/>
      </w:pPr>
      <w:r w:rsidRPr="0000090C">
        <w:t>для кратковременной стоянки автотранспорта жителей жилых домов, маг</w:t>
      </w:r>
      <w:r w:rsidRPr="0000090C">
        <w:t>а</w:t>
      </w:r>
      <w:r w:rsidRPr="0000090C">
        <w:t>зинов и офисов.</w:t>
      </w:r>
    </w:p>
    <w:p w:rsidR="007C7ECC" w:rsidRPr="0000090C" w:rsidRDefault="007C7ECC" w:rsidP="00BA2E5C">
      <w:pPr>
        <w:ind w:firstLine="720"/>
      </w:pPr>
      <w:r w:rsidRPr="0000090C">
        <w:t>Площадки предполагается оборудовать необходимыми малыми архите</w:t>
      </w:r>
      <w:r w:rsidRPr="0000090C">
        <w:t>к</w:t>
      </w:r>
      <w:r w:rsidRPr="0000090C">
        <w:t>турными формами. Благоустройство и размещение участков общеобразовател</w:t>
      </w:r>
      <w:r w:rsidRPr="0000090C">
        <w:t>ь</w:t>
      </w:r>
      <w:r w:rsidRPr="0000090C">
        <w:t xml:space="preserve">ных организаций (общеобразовательных школ) и дошкольных образовательных организаций (детских садов) разработано с учетом </w:t>
      </w:r>
      <w:hyperlink r:id="rId19" w:history="1">
        <w:proofErr w:type="spellStart"/>
        <w:r w:rsidRPr="0000090C">
          <w:t>СанПиН</w:t>
        </w:r>
        <w:proofErr w:type="spellEnd"/>
        <w:r w:rsidRPr="0000090C">
          <w:t xml:space="preserve"> 2.4.1.3049-13</w:t>
        </w:r>
      </w:hyperlink>
      <w:r w:rsidRPr="0000090C">
        <w:t xml:space="preserve"> «Сан</w:t>
      </w:r>
      <w:r w:rsidRPr="0000090C">
        <w:t>и</w:t>
      </w:r>
      <w:r w:rsidRPr="0000090C">
        <w:t>т</w:t>
      </w:r>
      <w:r w:rsidR="002C54D1" w:rsidRPr="0000090C">
        <w:t xml:space="preserve">арно-эпидемиологические правила </w:t>
      </w:r>
      <w:r w:rsidRPr="0000090C">
        <w:t>и нормативы. Санитарно-эпидемиологические требования к устройству, содержанию и организации реж</w:t>
      </w:r>
      <w:r w:rsidRPr="0000090C">
        <w:t>и</w:t>
      </w:r>
      <w:r w:rsidRPr="0000090C">
        <w:t>ма работы в дошкольных организациях».</w:t>
      </w:r>
    </w:p>
    <w:p w:rsidR="007C7ECC" w:rsidRPr="0000090C" w:rsidRDefault="007C7ECC" w:rsidP="007C7ECC">
      <w:pPr>
        <w:ind w:firstLine="720"/>
      </w:pPr>
      <w:r w:rsidRPr="0000090C">
        <w:t>Проект планировки выполнен с соблюдением требований по нормативной обеспеченности жителей зелеными насаждениями.</w:t>
      </w:r>
    </w:p>
    <w:p w:rsidR="007C7ECC" w:rsidRPr="0000090C" w:rsidRDefault="007C7ECC" w:rsidP="007C7ECC">
      <w:pPr>
        <w:ind w:firstLine="720"/>
      </w:pPr>
      <w:r w:rsidRPr="0000090C">
        <w:t>При строительстве объектов жилого, общественно-делового и производс</w:t>
      </w:r>
      <w:r w:rsidRPr="0000090C">
        <w:t>т</w:t>
      </w:r>
      <w:r w:rsidRPr="0000090C">
        <w:t>венного назначения необходимо благоустроить планируемую территорию путем проведения следующих мероприятий:</w:t>
      </w:r>
    </w:p>
    <w:p w:rsidR="007C7ECC" w:rsidRPr="0000090C" w:rsidRDefault="007C7ECC" w:rsidP="007C7ECC">
      <w:pPr>
        <w:ind w:firstLine="720"/>
      </w:pPr>
      <w:r w:rsidRPr="0000090C">
        <w:t>устройство газонов, цветников, посадка зеленых оград;</w:t>
      </w:r>
    </w:p>
    <w:p w:rsidR="007C7ECC" w:rsidRPr="0000090C" w:rsidRDefault="007C7ECC" w:rsidP="007C7ECC">
      <w:pPr>
        <w:ind w:firstLine="720"/>
      </w:pPr>
      <w:r w:rsidRPr="0000090C">
        <w:t>оборудование территории малыми архитектурными формами – беседками, навесами;</w:t>
      </w:r>
    </w:p>
    <w:p w:rsidR="007C7ECC" w:rsidRPr="0000090C" w:rsidRDefault="007C7ECC" w:rsidP="007C7ECC">
      <w:pPr>
        <w:ind w:firstLine="720"/>
      </w:pPr>
      <w:r w:rsidRPr="0000090C">
        <w:t>организация дорожно-пешеходной сети;</w:t>
      </w:r>
    </w:p>
    <w:p w:rsidR="007C7ECC" w:rsidRPr="0000090C" w:rsidRDefault="007C7ECC" w:rsidP="007C7ECC">
      <w:pPr>
        <w:ind w:firstLine="720"/>
      </w:pPr>
      <w:r w:rsidRPr="0000090C">
        <w:t>освещение территории;</w:t>
      </w:r>
    </w:p>
    <w:p w:rsidR="007C7ECC" w:rsidRPr="0000090C" w:rsidRDefault="007C7ECC" w:rsidP="007C7ECC">
      <w:pPr>
        <w:ind w:firstLine="720"/>
      </w:pPr>
      <w:r w:rsidRPr="0000090C">
        <w:t>обустройство мест сбора мусора.</w:t>
      </w:r>
    </w:p>
    <w:p w:rsidR="007C7ECC" w:rsidRPr="0000090C" w:rsidRDefault="007C7ECC" w:rsidP="007C7ECC">
      <w:pPr>
        <w:ind w:firstLine="720"/>
      </w:pPr>
      <w:r w:rsidRPr="0000090C">
        <w:t>Главным направлением озеленения планируемой территории является с</w:t>
      </w:r>
      <w:r w:rsidRPr="0000090C">
        <w:t>о</w:t>
      </w:r>
      <w:r w:rsidRPr="0000090C">
        <w:t>хранение существующего лесного массива и  создание системы зеленых насажд</w:t>
      </w:r>
      <w:r w:rsidRPr="0000090C">
        <w:t>е</w:t>
      </w:r>
      <w:r w:rsidRPr="0000090C">
        <w:t xml:space="preserve">ний (деревья, кустарники, газоны, цветники и естественные природные растения). </w:t>
      </w:r>
    </w:p>
    <w:p w:rsidR="007C7ECC" w:rsidRPr="0000090C" w:rsidRDefault="007C7ECC" w:rsidP="007C7ECC">
      <w:pPr>
        <w:ind w:firstLine="720"/>
      </w:pPr>
      <w:r w:rsidRPr="0000090C">
        <w:t xml:space="preserve">Система зеленых насаждений планируемой территории складывается </w:t>
      </w:r>
      <w:proofErr w:type="gramStart"/>
      <w:r w:rsidRPr="0000090C">
        <w:t>из</w:t>
      </w:r>
      <w:proofErr w:type="gramEnd"/>
      <w:r w:rsidRPr="0000090C">
        <w:t>:</w:t>
      </w:r>
    </w:p>
    <w:p w:rsidR="007C7ECC" w:rsidRPr="0000090C" w:rsidRDefault="007C7ECC" w:rsidP="007C7ECC">
      <w:pPr>
        <w:ind w:firstLine="720"/>
      </w:pPr>
      <w:r w:rsidRPr="0000090C">
        <w:t>городских лесов и иных природных территорий;</w:t>
      </w:r>
    </w:p>
    <w:p w:rsidR="007C7ECC" w:rsidRPr="0000090C" w:rsidRDefault="007C7ECC" w:rsidP="007C7ECC">
      <w:pPr>
        <w:ind w:firstLine="720"/>
      </w:pPr>
      <w:r w:rsidRPr="0000090C">
        <w:t>озелененных территорий общего пользования (парк);</w:t>
      </w:r>
    </w:p>
    <w:p w:rsidR="007C7ECC" w:rsidRPr="0000090C" w:rsidRDefault="007C7ECC" w:rsidP="007C7ECC">
      <w:pPr>
        <w:ind w:firstLine="720"/>
      </w:pPr>
      <w:r w:rsidRPr="0000090C">
        <w:t>озеленен</w:t>
      </w:r>
      <w:r w:rsidR="002C54D1" w:rsidRPr="0000090C">
        <w:t xml:space="preserve">ных </w:t>
      </w:r>
      <w:r w:rsidRPr="0000090C">
        <w:t>территорий ограниченного пользования (общеобразовател</w:t>
      </w:r>
      <w:r w:rsidRPr="0000090C">
        <w:t>ь</w:t>
      </w:r>
      <w:r w:rsidRPr="0000090C">
        <w:t>ных организаций (общеобразовательных школ) и дошкольных образовательных организаций (детских садов));</w:t>
      </w:r>
    </w:p>
    <w:p w:rsidR="00A46A3F" w:rsidRPr="0000090C" w:rsidRDefault="00A46A3F" w:rsidP="007C7ECC">
      <w:pPr>
        <w:ind w:firstLine="720"/>
      </w:pPr>
      <w:r w:rsidRPr="0000090C">
        <w:t xml:space="preserve">озелененной территории ограниченного пользования  в квартале 200.02.01.01, предназначенной для использования жителями </w:t>
      </w:r>
      <w:r w:rsidR="00E15E40" w:rsidRPr="0000090C">
        <w:t>данного квартала;</w:t>
      </w:r>
    </w:p>
    <w:p w:rsidR="007C7ECC" w:rsidRPr="0000090C" w:rsidRDefault="007C7ECC" w:rsidP="007C7ECC">
      <w:pPr>
        <w:ind w:firstLine="720"/>
      </w:pPr>
      <w:r w:rsidRPr="0000090C">
        <w:t>озелененных территорий специального назначения (защитных насаждений, озеленения санитарно-защитных зон).</w:t>
      </w:r>
    </w:p>
    <w:p w:rsidR="007C7ECC" w:rsidRPr="0000090C" w:rsidRDefault="007C7ECC" w:rsidP="007C7ECC">
      <w:pPr>
        <w:ind w:firstLine="720"/>
      </w:pPr>
      <w:r w:rsidRPr="0000090C">
        <w:t>Система зеленых насаждений запроектирована в соответствии с архите</w:t>
      </w:r>
      <w:r w:rsidRPr="0000090C">
        <w:t>к</w:t>
      </w:r>
      <w:r w:rsidRPr="0000090C">
        <w:t>турно-планировочным решением.</w:t>
      </w:r>
    </w:p>
    <w:p w:rsidR="007C7ECC" w:rsidRPr="0000090C" w:rsidRDefault="007C7ECC" w:rsidP="007C7ECC">
      <w:pPr>
        <w:ind w:firstLine="720"/>
        <w:rPr>
          <w:szCs w:val="28"/>
        </w:rPr>
      </w:pPr>
      <w:r w:rsidRPr="0000090C">
        <w:t>Уровень озеленения земельных участков дошкольных образовательных о</w:t>
      </w:r>
      <w:r w:rsidRPr="0000090C">
        <w:t>р</w:t>
      </w:r>
      <w:r w:rsidRPr="0000090C">
        <w:t>ганизаций (детских садов), общеобразовательных организаций (</w:t>
      </w:r>
      <w:r w:rsidRPr="0000090C">
        <w:rPr>
          <w:szCs w:val="28"/>
        </w:rPr>
        <w:t>общеобразов</w:t>
      </w:r>
      <w:r w:rsidRPr="0000090C">
        <w:rPr>
          <w:szCs w:val="28"/>
        </w:rPr>
        <w:t>а</w:t>
      </w:r>
      <w:r w:rsidRPr="0000090C">
        <w:rPr>
          <w:szCs w:val="28"/>
        </w:rPr>
        <w:t xml:space="preserve">тельных школ), </w:t>
      </w:r>
      <w:r w:rsidR="00EA7DD8" w:rsidRPr="0000090C">
        <w:rPr>
          <w:szCs w:val="28"/>
        </w:rPr>
        <w:t>объектов здравоохранения</w:t>
      </w:r>
      <w:r w:rsidRPr="0000090C">
        <w:rPr>
          <w:szCs w:val="28"/>
        </w:rPr>
        <w:t xml:space="preserve"> принимается из расчета 50 % площади территории</w:t>
      </w:r>
      <w:r w:rsidR="00E13B34" w:rsidRPr="0000090C">
        <w:rPr>
          <w:szCs w:val="28"/>
        </w:rPr>
        <w:t xml:space="preserve"> земельных участков</w:t>
      </w:r>
      <w:r w:rsidRPr="0000090C">
        <w:rPr>
          <w:szCs w:val="28"/>
        </w:rPr>
        <w:t>, свободной от застройки.</w:t>
      </w:r>
    </w:p>
    <w:p w:rsidR="00B837EB" w:rsidRPr="0000090C" w:rsidRDefault="007C7ECC" w:rsidP="00B837EB">
      <w:pPr>
        <w:rPr>
          <w:szCs w:val="28"/>
        </w:rPr>
      </w:pPr>
      <w:proofErr w:type="gramStart"/>
      <w:r w:rsidRPr="0000090C">
        <w:rPr>
          <w:szCs w:val="28"/>
        </w:rPr>
        <w:t xml:space="preserve">Внутриквартальное озеленение на планируемой территории – не менее </w:t>
      </w:r>
      <w:r w:rsidRPr="0000090C">
        <w:rPr>
          <w:szCs w:val="28"/>
        </w:rPr>
        <w:br/>
        <w:t>6 кв. м/человека (</w:t>
      </w:r>
      <w:r w:rsidR="0037384A" w:rsidRPr="0000090C">
        <w:rPr>
          <w:szCs w:val="28"/>
        </w:rPr>
        <w:t>«</w:t>
      </w:r>
      <w:r w:rsidR="00A05B80" w:rsidRPr="0000090C">
        <w:rPr>
          <w:szCs w:val="28"/>
        </w:rPr>
        <w:t>СП 42.13330.2016</w:t>
      </w:r>
      <w:r w:rsidR="0037384A" w:rsidRPr="0000090C">
        <w:rPr>
          <w:szCs w:val="28"/>
        </w:rPr>
        <w:t>.</w:t>
      </w:r>
      <w:proofErr w:type="gramEnd"/>
      <w:r w:rsidR="00A05B80" w:rsidRPr="0000090C">
        <w:rPr>
          <w:szCs w:val="28"/>
        </w:rPr>
        <w:t xml:space="preserve"> Свод правил. Градостроительство. План</w:t>
      </w:r>
      <w:r w:rsidR="00A05B80" w:rsidRPr="0000090C">
        <w:rPr>
          <w:szCs w:val="28"/>
        </w:rPr>
        <w:t>и</w:t>
      </w:r>
      <w:r w:rsidR="00A05B80" w:rsidRPr="0000090C">
        <w:rPr>
          <w:szCs w:val="28"/>
        </w:rPr>
        <w:t xml:space="preserve">ровка и застройка городских и сельских поселений. </w:t>
      </w:r>
      <w:proofErr w:type="gramStart"/>
      <w:r w:rsidR="00A05B80" w:rsidRPr="0000090C">
        <w:rPr>
          <w:szCs w:val="28"/>
        </w:rPr>
        <w:t xml:space="preserve">Актуализированная редакция </w:t>
      </w:r>
      <w:proofErr w:type="spellStart"/>
      <w:r w:rsidR="00A05B80" w:rsidRPr="0000090C">
        <w:rPr>
          <w:szCs w:val="28"/>
        </w:rPr>
        <w:t>СНиП</w:t>
      </w:r>
      <w:proofErr w:type="spellEnd"/>
      <w:r w:rsidR="00A05B80" w:rsidRPr="0000090C">
        <w:rPr>
          <w:szCs w:val="28"/>
        </w:rPr>
        <w:t xml:space="preserve"> 2.07.01-89*»).</w:t>
      </w:r>
      <w:proofErr w:type="gramEnd"/>
    </w:p>
    <w:p w:rsidR="007C7ECC" w:rsidRDefault="006F2420" w:rsidP="007C7ECC">
      <w:pPr>
        <w:rPr>
          <w:szCs w:val="28"/>
        </w:rPr>
      </w:pPr>
      <w:r w:rsidRPr="0000090C">
        <w:rPr>
          <w:szCs w:val="28"/>
        </w:rPr>
        <w:t xml:space="preserve">Обеспеченность озелененными территориями </w:t>
      </w:r>
      <w:r w:rsidR="007C7ECC" w:rsidRPr="0000090C">
        <w:rPr>
          <w:szCs w:val="28"/>
        </w:rPr>
        <w:t xml:space="preserve"> общего пользования составит 285 кв. м/человека.</w:t>
      </w:r>
    </w:p>
    <w:p w:rsidR="0000090C" w:rsidRPr="0000090C" w:rsidRDefault="0000090C" w:rsidP="007C7ECC">
      <w:pPr>
        <w:rPr>
          <w:szCs w:val="28"/>
        </w:rPr>
      </w:pPr>
    </w:p>
    <w:p w:rsidR="007C7ECC" w:rsidRPr="0000090C" w:rsidRDefault="007C7ECC" w:rsidP="00BA2E5C">
      <w:pPr>
        <w:pStyle w:val="1"/>
        <w:spacing w:before="0" w:after="0"/>
        <w:ind w:firstLine="0"/>
      </w:pPr>
      <w:bookmarkStart w:id="23" w:name="_Toc491780791"/>
      <w:r w:rsidRPr="0000090C">
        <w:t>2.6. Мероприятия по защите планируемой территории от воздействия</w:t>
      </w:r>
      <w:bookmarkEnd w:id="23"/>
      <w:r w:rsidRPr="0000090C">
        <w:t xml:space="preserve"> </w:t>
      </w:r>
    </w:p>
    <w:p w:rsidR="007C7ECC" w:rsidRPr="0000090C" w:rsidRDefault="007C7ECC" w:rsidP="00BA2E5C">
      <w:pPr>
        <w:pStyle w:val="1"/>
        <w:spacing w:before="0" w:after="0"/>
        <w:ind w:firstLine="0"/>
      </w:pPr>
      <w:bookmarkStart w:id="24" w:name="_Toc491780792"/>
      <w:r w:rsidRPr="0000090C">
        <w:t>опасных геологических процессов, чрезвычайных ситуаций</w:t>
      </w:r>
      <w:bookmarkEnd w:id="24"/>
    </w:p>
    <w:p w:rsidR="007C7ECC" w:rsidRPr="0000090C" w:rsidRDefault="007C7ECC" w:rsidP="00BA2E5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5" w:name="_Toc491780793"/>
      <w:r w:rsidRPr="0000090C">
        <w:rPr>
          <w:rFonts w:ascii="Times New Roman" w:hAnsi="Times New Roman"/>
          <w:sz w:val="28"/>
          <w:szCs w:val="28"/>
        </w:rPr>
        <w:t>природного и техногенного характера</w:t>
      </w:r>
      <w:bookmarkEnd w:id="25"/>
    </w:p>
    <w:p w:rsidR="007C7ECC" w:rsidRPr="0000090C" w:rsidRDefault="007C7ECC" w:rsidP="007C7ECC">
      <w:pPr>
        <w:ind w:firstLine="0"/>
        <w:jc w:val="center"/>
        <w:rPr>
          <w:b/>
          <w:szCs w:val="28"/>
        </w:rPr>
      </w:pPr>
    </w:p>
    <w:p w:rsidR="007C7ECC" w:rsidRPr="0000090C" w:rsidRDefault="007C7ECC" w:rsidP="00BA2E5C">
      <w:pPr>
        <w:rPr>
          <w:szCs w:val="28"/>
        </w:rPr>
      </w:pPr>
      <w:bookmarkStart w:id="26" w:name="_Toc217019917"/>
      <w:r w:rsidRPr="0000090C">
        <w:rPr>
          <w:szCs w:val="28"/>
        </w:rPr>
        <w:t xml:space="preserve">Для защиты </w:t>
      </w:r>
      <w:r w:rsidR="00E664A0" w:rsidRPr="0000090C">
        <w:rPr>
          <w:szCs w:val="28"/>
        </w:rPr>
        <w:t xml:space="preserve">планируемой </w:t>
      </w:r>
      <w:r w:rsidRPr="0000090C">
        <w:rPr>
          <w:szCs w:val="28"/>
        </w:rPr>
        <w:t>территории от затопления 1 %-</w:t>
      </w:r>
      <w:proofErr w:type="spellStart"/>
      <w:r w:rsidRPr="0000090C">
        <w:rPr>
          <w:szCs w:val="28"/>
        </w:rPr>
        <w:t>ны</w:t>
      </w:r>
      <w:r w:rsidR="00B36CE7" w:rsidRPr="0000090C">
        <w:rPr>
          <w:szCs w:val="28"/>
        </w:rPr>
        <w:t>м</w:t>
      </w:r>
      <w:proofErr w:type="spellEnd"/>
      <w:r w:rsidR="00B36CE7" w:rsidRPr="0000090C">
        <w:rPr>
          <w:szCs w:val="28"/>
        </w:rPr>
        <w:t xml:space="preserve"> и 10 %-</w:t>
      </w:r>
      <w:proofErr w:type="spellStart"/>
      <w:r w:rsidR="00B36CE7" w:rsidRPr="0000090C">
        <w:rPr>
          <w:szCs w:val="28"/>
        </w:rPr>
        <w:t>ным</w:t>
      </w:r>
      <w:proofErr w:type="spellEnd"/>
      <w:r w:rsidR="00B36CE7" w:rsidRPr="0000090C">
        <w:rPr>
          <w:szCs w:val="28"/>
        </w:rPr>
        <w:t xml:space="preserve"> паводками реки Оби</w:t>
      </w:r>
      <w:r w:rsidRPr="0000090C">
        <w:rPr>
          <w:szCs w:val="28"/>
        </w:rPr>
        <w:t xml:space="preserve"> проектом планировки предусматривается строительство </w:t>
      </w:r>
      <w:r w:rsidR="00BA2E5C" w:rsidRPr="0000090C">
        <w:rPr>
          <w:szCs w:val="28"/>
        </w:rPr>
        <w:t xml:space="preserve">окаймляющей планируемую территорию </w:t>
      </w:r>
      <w:r w:rsidRPr="0000090C">
        <w:rPr>
          <w:szCs w:val="28"/>
        </w:rPr>
        <w:t xml:space="preserve">дамбы обвалования с устройством </w:t>
      </w:r>
      <w:proofErr w:type="spellStart"/>
      <w:r w:rsidRPr="0000090C">
        <w:rPr>
          <w:szCs w:val="28"/>
        </w:rPr>
        <w:t>дву</w:t>
      </w:r>
      <w:r w:rsidRPr="0000090C">
        <w:rPr>
          <w:szCs w:val="28"/>
        </w:rPr>
        <w:t>х</w:t>
      </w:r>
      <w:r w:rsidRPr="0000090C">
        <w:rPr>
          <w:szCs w:val="28"/>
        </w:rPr>
        <w:t>полосного</w:t>
      </w:r>
      <w:proofErr w:type="spellEnd"/>
      <w:r w:rsidRPr="0000090C">
        <w:rPr>
          <w:szCs w:val="28"/>
        </w:rPr>
        <w:t xml:space="preserve"> проезда по гребню. Проектная </w:t>
      </w:r>
      <w:r w:rsidR="00B36CE7" w:rsidRPr="0000090C">
        <w:rPr>
          <w:szCs w:val="28"/>
        </w:rPr>
        <w:t>д</w:t>
      </w:r>
      <w:r w:rsidRPr="0000090C">
        <w:rPr>
          <w:szCs w:val="28"/>
        </w:rPr>
        <w:t>амба планируется в виде продолжения уже существующей дамбы, заканчивающейся в районе садоводческого некомме</w:t>
      </w:r>
      <w:r w:rsidRPr="0000090C">
        <w:rPr>
          <w:szCs w:val="28"/>
        </w:rPr>
        <w:t>р</w:t>
      </w:r>
      <w:r w:rsidRPr="0000090C">
        <w:rPr>
          <w:szCs w:val="28"/>
        </w:rPr>
        <w:t xml:space="preserve">ческого товарищества «Прибой», </w:t>
      </w:r>
      <w:r w:rsidR="00B36CE7" w:rsidRPr="0000090C">
        <w:rPr>
          <w:szCs w:val="28"/>
        </w:rPr>
        <w:t xml:space="preserve">она </w:t>
      </w:r>
      <w:r w:rsidRPr="0000090C">
        <w:rPr>
          <w:szCs w:val="28"/>
        </w:rPr>
        <w:t>будет продлена до конца границ планиру</w:t>
      </w:r>
      <w:r w:rsidRPr="0000090C">
        <w:rPr>
          <w:szCs w:val="28"/>
        </w:rPr>
        <w:t>е</w:t>
      </w:r>
      <w:r w:rsidRPr="0000090C">
        <w:rPr>
          <w:szCs w:val="28"/>
        </w:rPr>
        <w:t xml:space="preserve">мой территории на севере вплоть до перспективного </w:t>
      </w:r>
      <w:proofErr w:type="spellStart"/>
      <w:r w:rsidRPr="0000090C">
        <w:rPr>
          <w:szCs w:val="28"/>
        </w:rPr>
        <w:t>Нижне-Ельцовского</w:t>
      </w:r>
      <w:proofErr w:type="spellEnd"/>
      <w:r w:rsidRPr="0000090C">
        <w:rPr>
          <w:szCs w:val="28"/>
        </w:rPr>
        <w:t xml:space="preserve"> моста. </w:t>
      </w:r>
      <w:r w:rsidR="00BB6B2F" w:rsidRPr="0000090C">
        <w:rPr>
          <w:rFonts w:eastAsia="Calibri"/>
          <w:bCs/>
          <w:szCs w:val="28"/>
        </w:rPr>
        <w:t xml:space="preserve">В </w:t>
      </w:r>
      <w:proofErr w:type="gramStart"/>
      <w:r w:rsidR="00BB6B2F" w:rsidRPr="0000090C">
        <w:rPr>
          <w:rFonts w:eastAsia="Calibri"/>
          <w:bCs/>
          <w:szCs w:val="28"/>
        </w:rPr>
        <w:t>соответствии</w:t>
      </w:r>
      <w:proofErr w:type="gramEnd"/>
      <w:r w:rsidR="00BB6B2F" w:rsidRPr="0000090C">
        <w:rPr>
          <w:rFonts w:eastAsia="Calibri"/>
          <w:bCs/>
          <w:szCs w:val="28"/>
        </w:rPr>
        <w:t xml:space="preserve"> с требованиями «</w:t>
      </w:r>
      <w:r w:rsidR="00BB6B2F" w:rsidRPr="0000090C">
        <w:t xml:space="preserve">СП 31.13330.2012. </w:t>
      </w:r>
      <w:r w:rsidR="00BB6B2F" w:rsidRPr="0000090C">
        <w:rPr>
          <w:rFonts w:eastAsia="Calibri"/>
          <w:bCs/>
          <w:szCs w:val="28"/>
        </w:rPr>
        <w:t>Плотины из грунтовых мат</w:t>
      </w:r>
      <w:r w:rsidR="00BB6B2F" w:rsidRPr="0000090C">
        <w:rPr>
          <w:rFonts w:eastAsia="Calibri"/>
          <w:bCs/>
          <w:szCs w:val="28"/>
        </w:rPr>
        <w:t>е</w:t>
      </w:r>
      <w:r w:rsidR="00BB6B2F" w:rsidRPr="0000090C">
        <w:rPr>
          <w:rFonts w:eastAsia="Calibri"/>
          <w:bCs/>
          <w:szCs w:val="28"/>
        </w:rPr>
        <w:t xml:space="preserve">риалов. </w:t>
      </w:r>
      <w:r w:rsidR="00BB6B2F" w:rsidRPr="0000090C">
        <w:t xml:space="preserve">Актуализированная редакция </w:t>
      </w:r>
      <w:proofErr w:type="spellStart"/>
      <w:r w:rsidR="00BB6B2F" w:rsidRPr="0000090C">
        <w:t>СНиП</w:t>
      </w:r>
      <w:proofErr w:type="spellEnd"/>
      <w:r w:rsidR="00BB6B2F" w:rsidRPr="0000090C">
        <w:t xml:space="preserve"> 2.04.02-84*</w:t>
      </w:r>
      <w:r w:rsidR="00BB6B2F" w:rsidRPr="0000090C">
        <w:rPr>
          <w:rFonts w:eastAsia="Calibri"/>
          <w:bCs/>
          <w:szCs w:val="28"/>
        </w:rPr>
        <w:t>»</w:t>
      </w:r>
      <w:r w:rsidRPr="0000090C">
        <w:rPr>
          <w:szCs w:val="28"/>
        </w:rPr>
        <w:t xml:space="preserve"> верх дамбы поднимае</w:t>
      </w:r>
      <w:r w:rsidRPr="0000090C">
        <w:rPr>
          <w:szCs w:val="28"/>
        </w:rPr>
        <w:t>т</w:t>
      </w:r>
      <w:r w:rsidRPr="0000090C">
        <w:rPr>
          <w:szCs w:val="28"/>
        </w:rPr>
        <w:t>ся до незатопляемых отметок с уч</w:t>
      </w:r>
      <w:r w:rsidR="0055470D" w:rsidRPr="0000090C">
        <w:rPr>
          <w:szCs w:val="28"/>
        </w:rPr>
        <w:t>е</w:t>
      </w:r>
      <w:r w:rsidRPr="0000090C">
        <w:rPr>
          <w:szCs w:val="28"/>
        </w:rPr>
        <w:t>том ветрового нагона волны и запаса 0,5</w:t>
      </w:r>
      <w:r w:rsidR="00B36CE7" w:rsidRPr="0000090C">
        <w:rPr>
          <w:szCs w:val="28"/>
        </w:rPr>
        <w:t xml:space="preserve"> </w:t>
      </w:r>
      <w:r w:rsidRPr="0000090C">
        <w:rPr>
          <w:szCs w:val="28"/>
        </w:rPr>
        <w:t>м.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Отметка гребня дамбы обвалования находится в пределах от </w:t>
      </w:r>
      <w:r w:rsidR="008B1158" w:rsidRPr="0000090C">
        <w:rPr>
          <w:szCs w:val="28"/>
        </w:rPr>
        <w:t>100</w:t>
      </w:r>
      <w:r w:rsidRPr="0000090C">
        <w:rPr>
          <w:szCs w:val="28"/>
        </w:rPr>
        <w:t>,</w:t>
      </w:r>
      <w:r w:rsidR="008B1158" w:rsidRPr="0000090C">
        <w:rPr>
          <w:szCs w:val="28"/>
        </w:rPr>
        <w:t>1</w:t>
      </w:r>
      <w:r w:rsidRPr="0000090C">
        <w:rPr>
          <w:szCs w:val="28"/>
        </w:rPr>
        <w:t xml:space="preserve"> м до 10</w:t>
      </w:r>
      <w:r w:rsidR="008B1158" w:rsidRPr="0000090C">
        <w:rPr>
          <w:szCs w:val="28"/>
        </w:rPr>
        <w:t>0</w:t>
      </w:r>
      <w:r w:rsidRPr="0000090C">
        <w:rPr>
          <w:szCs w:val="28"/>
        </w:rPr>
        <w:t>,</w:t>
      </w:r>
      <w:r w:rsidR="008B1158" w:rsidRPr="0000090C">
        <w:rPr>
          <w:szCs w:val="28"/>
        </w:rPr>
        <w:t>5</w:t>
      </w:r>
      <w:r w:rsidRPr="0000090C">
        <w:rPr>
          <w:szCs w:val="28"/>
        </w:rPr>
        <w:t xml:space="preserve"> м с уч</w:t>
      </w:r>
      <w:r w:rsidR="0055470D" w:rsidRPr="0000090C">
        <w:rPr>
          <w:szCs w:val="28"/>
        </w:rPr>
        <w:t>е</w:t>
      </w:r>
      <w:r w:rsidRPr="0000090C">
        <w:rPr>
          <w:szCs w:val="28"/>
        </w:rPr>
        <w:t>том минимально допустимого продольного уклона 0,004, предусмо</w:t>
      </w:r>
      <w:r w:rsidRPr="0000090C">
        <w:rPr>
          <w:szCs w:val="28"/>
        </w:rPr>
        <w:t>т</w:t>
      </w:r>
      <w:r w:rsidRPr="0000090C">
        <w:rPr>
          <w:szCs w:val="28"/>
        </w:rPr>
        <w:t>ренного для дороги, проходящей по дамбе.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Кроме того, в пониженных, защище</w:t>
      </w:r>
      <w:r w:rsidR="00B36CE7" w:rsidRPr="0000090C">
        <w:rPr>
          <w:szCs w:val="28"/>
        </w:rPr>
        <w:t xml:space="preserve">нных дамбой частях планируемой </w:t>
      </w:r>
      <w:r w:rsidRPr="0000090C">
        <w:rPr>
          <w:szCs w:val="28"/>
        </w:rPr>
        <w:t>те</w:t>
      </w:r>
      <w:r w:rsidRPr="0000090C">
        <w:rPr>
          <w:szCs w:val="28"/>
        </w:rPr>
        <w:t>р</w:t>
      </w:r>
      <w:r w:rsidRPr="0000090C">
        <w:rPr>
          <w:szCs w:val="28"/>
        </w:rPr>
        <w:t>ритории предполагается выполнить сеть открытых и закрытых водоотводных с</w:t>
      </w:r>
      <w:r w:rsidRPr="0000090C">
        <w:rPr>
          <w:szCs w:val="28"/>
        </w:rPr>
        <w:t>о</w:t>
      </w:r>
      <w:r w:rsidRPr="0000090C">
        <w:rPr>
          <w:szCs w:val="28"/>
        </w:rPr>
        <w:t>оружений. На территориях, подверженных подтоплению грунтовыми водами е</w:t>
      </w:r>
      <w:r w:rsidRPr="0000090C">
        <w:rPr>
          <w:szCs w:val="28"/>
        </w:rPr>
        <w:t>с</w:t>
      </w:r>
      <w:r w:rsidRPr="0000090C">
        <w:rPr>
          <w:szCs w:val="28"/>
        </w:rPr>
        <w:t>тественного происхождения, существует дренажная сеть. Проектом планировки предполагается сети существующего дренажа и самотечные существующие и проектные коллекторы отвода поверхностных сточных вод выполнить во взаи</w:t>
      </w:r>
      <w:r w:rsidRPr="0000090C">
        <w:rPr>
          <w:szCs w:val="28"/>
        </w:rPr>
        <w:t>м</w:t>
      </w:r>
      <w:r w:rsidRPr="0000090C">
        <w:rPr>
          <w:szCs w:val="28"/>
        </w:rPr>
        <w:t>ной увязке, при необходимости разв</w:t>
      </w:r>
      <w:r w:rsidR="00B36CE7" w:rsidRPr="0000090C">
        <w:rPr>
          <w:szCs w:val="28"/>
        </w:rPr>
        <w:t>ив и дополнив дренажно-ливневую сеть</w:t>
      </w:r>
      <w:r w:rsidRPr="0000090C">
        <w:rPr>
          <w:szCs w:val="28"/>
        </w:rPr>
        <w:t xml:space="preserve"> на дальнейших стадиях проектирования. 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Также в границах проекта планировки планируется строительство ливневых очистных сооружений закрытого типа. После очистки ливневые и талые стоки по напорным коллекторам </w:t>
      </w:r>
      <w:r w:rsidR="003377E4">
        <w:rPr>
          <w:szCs w:val="28"/>
        </w:rPr>
        <w:t>ливневой канализации перекачиваю</w:t>
      </w:r>
      <w:r w:rsidRPr="0000090C">
        <w:rPr>
          <w:szCs w:val="28"/>
        </w:rPr>
        <w:t>тся за пределы пл</w:t>
      </w:r>
      <w:r w:rsidRPr="0000090C">
        <w:rPr>
          <w:szCs w:val="28"/>
        </w:rPr>
        <w:t>о</w:t>
      </w:r>
      <w:r w:rsidRPr="0000090C">
        <w:rPr>
          <w:szCs w:val="28"/>
        </w:rPr>
        <w:t>щадки проекта планировки, т.</w:t>
      </w:r>
      <w:r w:rsidR="008B1158" w:rsidRPr="0000090C">
        <w:rPr>
          <w:szCs w:val="28"/>
        </w:rPr>
        <w:t xml:space="preserve"> </w:t>
      </w:r>
      <w:r w:rsidRPr="0000090C">
        <w:rPr>
          <w:szCs w:val="28"/>
        </w:rPr>
        <w:t xml:space="preserve">к. вся </w:t>
      </w:r>
      <w:r w:rsidR="00021FA5" w:rsidRPr="0000090C">
        <w:rPr>
          <w:szCs w:val="28"/>
        </w:rPr>
        <w:t xml:space="preserve">планируемая </w:t>
      </w:r>
      <w:r w:rsidRPr="0000090C">
        <w:rPr>
          <w:szCs w:val="28"/>
        </w:rPr>
        <w:t>территория попадает в зоны второго и третьего поясов санитарной охраны источников питьевого и хозяйс</w:t>
      </w:r>
      <w:r w:rsidRPr="0000090C">
        <w:rPr>
          <w:szCs w:val="28"/>
        </w:rPr>
        <w:t>т</w:t>
      </w:r>
      <w:r w:rsidRPr="0000090C">
        <w:rPr>
          <w:szCs w:val="28"/>
        </w:rPr>
        <w:t>венно-бытового водоснабжения.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В </w:t>
      </w:r>
      <w:proofErr w:type="gramStart"/>
      <w:r w:rsidRPr="0000090C">
        <w:rPr>
          <w:szCs w:val="28"/>
        </w:rPr>
        <w:t>качестве</w:t>
      </w:r>
      <w:proofErr w:type="gramEnd"/>
      <w:r w:rsidRPr="0000090C">
        <w:rPr>
          <w:szCs w:val="28"/>
        </w:rPr>
        <w:t xml:space="preserve"> мероприятий, исключающих загрязнение поверхностного стока промышленными загрязнениями, являются: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локализация на промышленных площадках загрязняющих выбросов через дымовые трубы и системы вентиляции</w:t>
      </w:r>
      <w:r w:rsidR="001F31AE" w:rsidRPr="0000090C">
        <w:rPr>
          <w:szCs w:val="28"/>
        </w:rPr>
        <w:t>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устройство автономных систем канализации на всех территориях про</w:t>
      </w:r>
      <w:r w:rsidRPr="0000090C">
        <w:rPr>
          <w:szCs w:val="28"/>
        </w:rPr>
        <w:t>м</w:t>
      </w:r>
      <w:r w:rsidRPr="0000090C">
        <w:rPr>
          <w:szCs w:val="28"/>
        </w:rPr>
        <w:t>предприятий, локальна</w:t>
      </w:r>
      <w:r w:rsidR="001F31AE" w:rsidRPr="0000090C">
        <w:rPr>
          <w:szCs w:val="28"/>
        </w:rPr>
        <w:t>я очистка от всех специфических для этих предприятий</w:t>
      </w:r>
      <w:r w:rsidRPr="0000090C">
        <w:rPr>
          <w:szCs w:val="28"/>
        </w:rPr>
        <w:t xml:space="preserve"> з</w:t>
      </w:r>
      <w:r w:rsidRPr="0000090C">
        <w:rPr>
          <w:szCs w:val="28"/>
        </w:rPr>
        <w:t>а</w:t>
      </w:r>
      <w:r w:rsidRPr="0000090C">
        <w:rPr>
          <w:szCs w:val="28"/>
        </w:rPr>
        <w:t xml:space="preserve">грязнений и сброс в </w:t>
      </w:r>
      <w:proofErr w:type="gramStart"/>
      <w:r w:rsidRPr="0000090C">
        <w:rPr>
          <w:szCs w:val="28"/>
        </w:rPr>
        <w:t>водопри</w:t>
      </w:r>
      <w:r w:rsidR="0055470D" w:rsidRPr="0000090C">
        <w:rPr>
          <w:szCs w:val="28"/>
        </w:rPr>
        <w:t>е</w:t>
      </w:r>
      <w:r w:rsidRPr="0000090C">
        <w:rPr>
          <w:szCs w:val="28"/>
        </w:rPr>
        <w:t>мники</w:t>
      </w:r>
      <w:proofErr w:type="gramEnd"/>
      <w:r w:rsidRPr="0000090C">
        <w:rPr>
          <w:szCs w:val="28"/>
        </w:rPr>
        <w:t xml:space="preserve"> и городские системы ливневой канализации в очищенном виде (при необходимости). Локальные системы </w:t>
      </w:r>
      <w:proofErr w:type="spellStart"/>
      <w:r w:rsidRPr="0000090C">
        <w:rPr>
          <w:szCs w:val="28"/>
        </w:rPr>
        <w:t>промливневой</w:t>
      </w:r>
      <w:proofErr w:type="spellEnd"/>
      <w:r w:rsidRPr="0000090C">
        <w:rPr>
          <w:szCs w:val="28"/>
        </w:rPr>
        <w:t xml:space="preserve"> кан</w:t>
      </w:r>
      <w:r w:rsidRPr="0000090C">
        <w:rPr>
          <w:szCs w:val="28"/>
        </w:rPr>
        <w:t>а</w:t>
      </w:r>
      <w:r w:rsidRPr="0000090C">
        <w:rPr>
          <w:szCs w:val="28"/>
        </w:rPr>
        <w:t>лизации должны принимать весь сток с территории</w:t>
      </w:r>
      <w:r w:rsidR="006F0B79" w:rsidRPr="0000090C">
        <w:rPr>
          <w:szCs w:val="28"/>
        </w:rPr>
        <w:t xml:space="preserve"> производственных и комм</w:t>
      </w:r>
      <w:r w:rsidR="006F0B79" w:rsidRPr="0000090C">
        <w:rPr>
          <w:szCs w:val="28"/>
        </w:rPr>
        <w:t>у</w:t>
      </w:r>
      <w:r w:rsidR="006F0B79" w:rsidRPr="0000090C">
        <w:rPr>
          <w:szCs w:val="28"/>
        </w:rPr>
        <w:t>нально-складских</w:t>
      </w:r>
      <w:r w:rsidRPr="0000090C">
        <w:rPr>
          <w:szCs w:val="28"/>
        </w:rPr>
        <w:t xml:space="preserve"> </w:t>
      </w:r>
      <w:r w:rsidR="006F0B79" w:rsidRPr="0000090C">
        <w:rPr>
          <w:szCs w:val="28"/>
        </w:rPr>
        <w:t>объектов</w:t>
      </w:r>
      <w:r w:rsidRPr="0000090C">
        <w:rPr>
          <w:szCs w:val="28"/>
        </w:rPr>
        <w:t>, не допуская его на жилую застройку, улицы</w:t>
      </w:r>
      <w:r w:rsidR="00911BC3" w:rsidRPr="0000090C">
        <w:rPr>
          <w:szCs w:val="28"/>
        </w:rPr>
        <w:t xml:space="preserve"> и дороги</w:t>
      </w:r>
      <w:r w:rsidR="001F31AE" w:rsidRPr="0000090C">
        <w:rPr>
          <w:szCs w:val="28"/>
        </w:rPr>
        <w:t>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запрет вывозки загрязн</w:t>
      </w:r>
      <w:r w:rsidR="0055470D" w:rsidRPr="0000090C">
        <w:rPr>
          <w:szCs w:val="28"/>
        </w:rPr>
        <w:t>е</w:t>
      </w:r>
      <w:r w:rsidRPr="0000090C">
        <w:rPr>
          <w:szCs w:val="28"/>
        </w:rPr>
        <w:t xml:space="preserve">нного снега на сельские свалки </w:t>
      </w:r>
      <w:r w:rsidR="008B1158" w:rsidRPr="0000090C">
        <w:rPr>
          <w:szCs w:val="28"/>
        </w:rPr>
        <w:t>(снег</w:t>
      </w:r>
      <w:r w:rsidRPr="0000090C">
        <w:rPr>
          <w:szCs w:val="28"/>
        </w:rPr>
        <w:t xml:space="preserve"> должен либо складироваться на месте, либо через снеготаялки проходить очистку на очистных сооружениях </w:t>
      </w:r>
      <w:r w:rsidR="0047087E" w:rsidRPr="0000090C">
        <w:rPr>
          <w:szCs w:val="28"/>
        </w:rPr>
        <w:t>производственных и коммунально-складских объектов</w:t>
      </w:r>
      <w:r w:rsidR="008B1158" w:rsidRPr="0000090C">
        <w:rPr>
          <w:szCs w:val="28"/>
        </w:rPr>
        <w:t>)</w:t>
      </w:r>
      <w:r w:rsidRPr="0000090C">
        <w:rPr>
          <w:szCs w:val="28"/>
        </w:rPr>
        <w:t>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Вышеперечисленные мероприятия по инженерной подготовке </w:t>
      </w:r>
      <w:r w:rsidR="008F5187" w:rsidRPr="0000090C">
        <w:rPr>
          <w:szCs w:val="28"/>
        </w:rPr>
        <w:t xml:space="preserve">планируемой </w:t>
      </w:r>
      <w:r w:rsidRPr="0000090C">
        <w:rPr>
          <w:szCs w:val="28"/>
        </w:rPr>
        <w:t>территории предназначены для компенсации отрицательного воздействия заст</w:t>
      </w:r>
      <w:r w:rsidRPr="0000090C">
        <w:rPr>
          <w:szCs w:val="28"/>
        </w:rPr>
        <w:softHyphen/>
        <w:t>ройки на окружающую среду, т.</w:t>
      </w:r>
      <w:r w:rsidR="008B1158" w:rsidRPr="0000090C">
        <w:rPr>
          <w:szCs w:val="28"/>
        </w:rPr>
        <w:t xml:space="preserve"> </w:t>
      </w:r>
      <w:r w:rsidRPr="0000090C">
        <w:rPr>
          <w:szCs w:val="28"/>
        </w:rPr>
        <w:t>е. помимо создания благоприятных условий для строительства и эксплуатации зданий и сооружений и проживания населения, м</w:t>
      </w:r>
      <w:r w:rsidRPr="0000090C">
        <w:rPr>
          <w:szCs w:val="28"/>
        </w:rPr>
        <w:t>е</w:t>
      </w:r>
      <w:r w:rsidRPr="0000090C">
        <w:rPr>
          <w:szCs w:val="28"/>
        </w:rPr>
        <w:t>роприятия по инженерной подготовке являются природоохранными меропри</w:t>
      </w:r>
      <w:r w:rsidRPr="0000090C">
        <w:rPr>
          <w:szCs w:val="28"/>
        </w:rPr>
        <w:t>я</w:t>
      </w:r>
      <w:r w:rsidRPr="0000090C">
        <w:rPr>
          <w:szCs w:val="28"/>
        </w:rPr>
        <w:t>тиями.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Мероприятия по вертикальной планировке территории, организация п</w:t>
      </w:r>
      <w:r w:rsidRPr="0000090C">
        <w:rPr>
          <w:szCs w:val="28"/>
        </w:rPr>
        <w:t>о</w:t>
      </w:r>
      <w:r w:rsidRPr="0000090C">
        <w:rPr>
          <w:szCs w:val="28"/>
        </w:rPr>
        <w:t>верхностного стока и его очистка обеспечат надлежащие условия для охраны е</w:t>
      </w:r>
      <w:r w:rsidRPr="0000090C">
        <w:rPr>
          <w:szCs w:val="28"/>
        </w:rPr>
        <w:t>с</w:t>
      </w:r>
      <w:r w:rsidRPr="0000090C">
        <w:rPr>
          <w:szCs w:val="28"/>
        </w:rPr>
        <w:t>тественных водотоков.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Грунтовыми, паводковыми, дождевыми и талыми водами затапливаются подвалы жилых зданий, погреба жилых домов, коммуникации. Из-за подтопления теряют прочность и разрушаются фундаменты, стены зданий и сооружений, по</w:t>
      </w:r>
      <w:r w:rsidRPr="0000090C">
        <w:rPr>
          <w:szCs w:val="28"/>
        </w:rPr>
        <w:t>д</w:t>
      </w:r>
      <w:r w:rsidRPr="0000090C">
        <w:rPr>
          <w:szCs w:val="28"/>
        </w:rPr>
        <w:t xml:space="preserve">вергаются гниению и разрушаются </w:t>
      </w:r>
      <w:r w:rsidR="00243BCA" w:rsidRPr="0000090C">
        <w:rPr>
          <w:szCs w:val="28"/>
        </w:rPr>
        <w:t>деревянные конструкции. Поэтому</w:t>
      </w:r>
      <w:r w:rsidRPr="0000090C">
        <w:rPr>
          <w:szCs w:val="28"/>
        </w:rPr>
        <w:t xml:space="preserve"> строител</w:t>
      </w:r>
      <w:r w:rsidRPr="0000090C">
        <w:rPr>
          <w:szCs w:val="28"/>
        </w:rPr>
        <w:t>ь</w:t>
      </w:r>
      <w:r w:rsidRPr="0000090C">
        <w:rPr>
          <w:szCs w:val="28"/>
        </w:rPr>
        <w:t>ство полноценной развитой сети</w:t>
      </w:r>
      <w:r w:rsidR="00D25F9F" w:rsidRPr="0000090C">
        <w:rPr>
          <w:szCs w:val="28"/>
        </w:rPr>
        <w:t xml:space="preserve"> ливневой канализации</w:t>
      </w:r>
      <w:r w:rsidRPr="0000090C">
        <w:rPr>
          <w:szCs w:val="28"/>
        </w:rPr>
        <w:t xml:space="preserve"> с последующей очисткой, в увязке с существующей дренажно-ливневой сетью, является важнейшим мер</w:t>
      </w:r>
      <w:r w:rsidRPr="0000090C">
        <w:rPr>
          <w:szCs w:val="28"/>
        </w:rPr>
        <w:t>о</w:t>
      </w:r>
      <w:r w:rsidRPr="0000090C">
        <w:rPr>
          <w:szCs w:val="28"/>
        </w:rPr>
        <w:t>приятием против подъема грунтовых вод и подтопления го</w:t>
      </w:r>
      <w:r w:rsidRPr="0000090C">
        <w:rPr>
          <w:szCs w:val="28"/>
        </w:rPr>
        <w:softHyphen/>
        <w:t>родской территории. Также это позволит довести до нормы запыленность воздушного пространства, позволит мыть улицы, загрязненные транспортными выбросами и выбросами промышленных предприятий, что улучшит санитарное состояние города и пр</w:t>
      </w:r>
      <w:r w:rsidRPr="0000090C">
        <w:rPr>
          <w:szCs w:val="28"/>
        </w:rPr>
        <w:t>е</w:t>
      </w:r>
      <w:r w:rsidRPr="0000090C">
        <w:rPr>
          <w:szCs w:val="28"/>
        </w:rPr>
        <w:t>дотвратит загрязнение водных объектов в зонах второго и третьего поясов сан</w:t>
      </w:r>
      <w:r w:rsidRPr="0000090C">
        <w:rPr>
          <w:szCs w:val="28"/>
        </w:rPr>
        <w:t>и</w:t>
      </w:r>
      <w:r w:rsidRPr="0000090C">
        <w:rPr>
          <w:szCs w:val="28"/>
        </w:rPr>
        <w:t>тарной охраны источников питьевого и хозяйственно-бытового водоснабжения.</w:t>
      </w:r>
    </w:p>
    <w:p w:rsidR="007C7ECC" w:rsidRPr="0000090C" w:rsidRDefault="007C7ECC" w:rsidP="007C7ECC">
      <w:pPr>
        <w:ind w:firstLine="720"/>
      </w:pPr>
      <w:proofErr w:type="gramStart"/>
      <w:r w:rsidRPr="0000090C">
        <w:t>В соответствии с Федеральным законом от 12.02.</w:t>
      </w:r>
      <w:r w:rsidR="00243BCA" w:rsidRPr="0000090C">
        <w:t>19</w:t>
      </w:r>
      <w:r w:rsidRPr="0000090C">
        <w:t>98 № 28-ФЗ «О гра</w:t>
      </w:r>
      <w:r w:rsidRPr="0000090C">
        <w:t>ж</w:t>
      </w:r>
      <w:r w:rsidRPr="0000090C">
        <w:t>данской обороне»</w:t>
      </w:r>
      <w:r w:rsidR="008B1158" w:rsidRPr="0000090C">
        <w:t>,</w:t>
      </w:r>
      <w:r w:rsidRPr="0000090C">
        <w:t xml:space="preserve"> в целях защиты населения от опасностей, возникающих при ведении военных действий или вследствие этих действий проектом планировки предусматривается устройство противорадиационных укрытий в технических этажах жилых и общественных зданий.</w:t>
      </w:r>
      <w:proofErr w:type="gramEnd"/>
      <w:r w:rsidRPr="0000090C">
        <w:t xml:space="preserve"> Укрытия необходимо оборудовать всеми необходимыми средствами (вентиляция, фильтры, резервное электроснабжение, пост </w:t>
      </w:r>
      <w:proofErr w:type="spellStart"/>
      <w:r w:rsidRPr="0000090C">
        <w:t>радиодозиметрического</w:t>
      </w:r>
      <w:proofErr w:type="spellEnd"/>
      <w:r w:rsidRPr="0000090C">
        <w:t xml:space="preserve"> контроля и т. д.) в соответствии с утвержденными техническими регламентами. </w:t>
      </w:r>
    </w:p>
    <w:p w:rsidR="007C7ECC" w:rsidRPr="0000090C" w:rsidRDefault="007C7ECC" w:rsidP="007C7ECC">
      <w:pPr>
        <w:ind w:firstLine="720"/>
      </w:pPr>
      <w:r w:rsidRPr="0000090C">
        <w:t>Санитарно-обмывочные пункты  и станции обеззараживания одежды нео</w:t>
      </w:r>
      <w:r w:rsidRPr="0000090C">
        <w:t>б</w:t>
      </w:r>
      <w:r w:rsidRPr="0000090C">
        <w:t>ходимо оборудовать в зданиях общественных бань путем устройства дополн</w:t>
      </w:r>
      <w:r w:rsidRPr="0000090C">
        <w:t>и</w:t>
      </w:r>
      <w:r w:rsidRPr="0000090C">
        <w:t>тельных входов</w:t>
      </w:r>
      <w:r w:rsidR="008B1158" w:rsidRPr="0000090C">
        <w:t xml:space="preserve"> </w:t>
      </w:r>
      <w:r w:rsidRPr="0000090C">
        <w:t>-</w:t>
      </w:r>
      <w:r w:rsidR="008B1158" w:rsidRPr="0000090C">
        <w:t xml:space="preserve"> </w:t>
      </w:r>
      <w:r w:rsidRPr="0000090C">
        <w:t xml:space="preserve">выходов для предотвращения контакта «грязных» и «чистых» потоков людей. Пункты очистки автотранспорта организовать на территории </w:t>
      </w:r>
      <w:proofErr w:type="spellStart"/>
      <w:r w:rsidRPr="0000090C">
        <w:t>а</w:t>
      </w:r>
      <w:r w:rsidR="00C2308E">
        <w:t>в</w:t>
      </w:r>
      <w:r w:rsidRPr="0000090C">
        <w:t>томоек</w:t>
      </w:r>
      <w:proofErr w:type="spellEnd"/>
      <w:r w:rsidRPr="0000090C">
        <w:t xml:space="preserve"> с соблюдением условий по сбору загрязненных стоков и их последующей утилизации. </w:t>
      </w:r>
    </w:p>
    <w:bookmarkEnd w:id="26"/>
    <w:p w:rsidR="007C7ECC" w:rsidRPr="0000090C" w:rsidRDefault="007C7ECC" w:rsidP="007C7ECC">
      <w:pPr>
        <w:ind w:firstLine="720"/>
      </w:pPr>
      <w:r w:rsidRPr="0000090C">
        <w:t>Для предотвращения чрезвычайных ситуаций техногенного характера на автомобильных дорогах предлагается провести следующие мероприятия:</w:t>
      </w:r>
    </w:p>
    <w:p w:rsidR="007C7ECC" w:rsidRPr="0000090C" w:rsidRDefault="007C7ECC" w:rsidP="007C7ECC">
      <w:pPr>
        <w:ind w:firstLine="720"/>
      </w:pPr>
      <w:bookmarkStart w:id="27" w:name="_Toc217019918"/>
      <w:r w:rsidRPr="0000090C">
        <w:t>улучшение качества зимнего содержания дорог, особенно на дорогах с у</w:t>
      </w:r>
      <w:r w:rsidRPr="0000090C">
        <w:t>к</w:t>
      </w:r>
      <w:r w:rsidRPr="0000090C">
        <w:t>лонами, перед мостами, на участках пересечения с магистральными трубопров</w:t>
      </w:r>
      <w:r w:rsidRPr="0000090C">
        <w:t>о</w:t>
      </w:r>
      <w:r w:rsidRPr="0000090C">
        <w:t>дами, в период гололеда;</w:t>
      </w:r>
    </w:p>
    <w:p w:rsidR="007C7ECC" w:rsidRPr="0000090C" w:rsidRDefault="007C7ECC" w:rsidP="007C7ECC">
      <w:pPr>
        <w:ind w:firstLine="720"/>
      </w:pPr>
      <w:r w:rsidRPr="0000090C">
        <w:t>устройство ограждений, разметка, установка дорожных знаков, улучшение освещения на автодорогах;</w:t>
      </w:r>
    </w:p>
    <w:p w:rsidR="007C7ECC" w:rsidRPr="0000090C" w:rsidRDefault="007C7ECC" w:rsidP="007C7ECC">
      <w:pPr>
        <w:ind w:firstLine="720"/>
      </w:pPr>
      <w:r w:rsidRPr="0000090C">
        <w:t>комплекс мероприятий по предупреждению и ликвидации возможных эк</w:t>
      </w:r>
      <w:r w:rsidRPr="0000090C">
        <w:t>о</w:t>
      </w:r>
      <w:r w:rsidRPr="0000090C">
        <w:t>логических загрязнений при эксплуатации мостов и дорог (водоотвод с проезжей части, борьба с зимней скользкостью на мостах без применения хлоридов и песка, укрепление обочин на подходах к мостам, закрепление откосов насыпи, озелен</w:t>
      </w:r>
      <w:r w:rsidRPr="0000090C">
        <w:t>е</w:t>
      </w:r>
      <w:r w:rsidRPr="0000090C">
        <w:t>ние дорог);</w:t>
      </w:r>
    </w:p>
    <w:p w:rsidR="007C7ECC" w:rsidRPr="0000090C" w:rsidRDefault="007C7ECC" w:rsidP="007C7ECC">
      <w:pPr>
        <w:ind w:firstLine="720"/>
      </w:pPr>
      <w:r w:rsidRPr="0000090C">
        <w:t>укрепление обочин, откосов насыпей, устройство водоотводов и других и</w:t>
      </w:r>
      <w:r w:rsidRPr="0000090C">
        <w:t>н</w:t>
      </w:r>
      <w:r w:rsidRPr="0000090C">
        <w:t>женерных мероприятий для предотвращения размывов на предмостных участках;</w:t>
      </w:r>
    </w:p>
    <w:p w:rsidR="007C7ECC" w:rsidRPr="0000090C" w:rsidRDefault="007C7ECC" w:rsidP="007C7ECC">
      <w:pPr>
        <w:ind w:firstLine="720"/>
      </w:pPr>
      <w:r w:rsidRPr="0000090C">
        <w:t>регулярная проверка состояния постоянных автомобильных мостов через реки и овраги;</w:t>
      </w:r>
    </w:p>
    <w:p w:rsidR="007C7ECC" w:rsidRPr="0000090C" w:rsidRDefault="007C7ECC" w:rsidP="007C7ECC">
      <w:pPr>
        <w:ind w:firstLine="720"/>
      </w:pPr>
      <w:r w:rsidRPr="0000090C">
        <w:t>очистка дорог в зимнее время от снежных валов, сужающих проезжую часть и ограничивающих видимость.</w:t>
      </w:r>
    </w:p>
    <w:bookmarkEnd w:id="27"/>
    <w:p w:rsidR="007C7ECC" w:rsidRPr="0000090C" w:rsidRDefault="007C7ECC" w:rsidP="007C7ECC">
      <w:pPr>
        <w:widowControl w:val="0"/>
        <w:ind w:firstLine="720"/>
      </w:pPr>
      <w:r w:rsidRPr="0000090C">
        <w:t xml:space="preserve">Предотвращение образования </w:t>
      </w:r>
      <w:proofErr w:type="spellStart"/>
      <w:r w:rsidRPr="0000090C">
        <w:t>взрыво</w:t>
      </w:r>
      <w:proofErr w:type="spellEnd"/>
      <w:r w:rsidRPr="0000090C">
        <w:t>- и пожароопасной среды на объектах теплоснабжения обеспечивается:</w:t>
      </w:r>
    </w:p>
    <w:p w:rsidR="007C7ECC" w:rsidRPr="0000090C" w:rsidRDefault="007C7ECC" w:rsidP="007C7ECC">
      <w:pPr>
        <w:ind w:firstLine="720"/>
      </w:pPr>
      <w:r w:rsidRPr="0000090C">
        <w:t>применением герметичного производственного оборудования;</w:t>
      </w:r>
    </w:p>
    <w:p w:rsidR="007C7ECC" w:rsidRPr="0000090C" w:rsidRDefault="007C7ECC" w:rsidP="007C7ECC">
      <w:pPr>
        <w:ind w:firstLine="720"/>
      </w:pPr>
      <w:r w:rsidRPr="0000090C">
        <w:t>соблюдением норм технологического режима;</w:t>
      </w:r>
    </w:p>
    <w:p w:rsidR="007C7ECC" w:rsidRPr="0000090C" w:rsidRDefault="007C7ECC" w:rsidP="007C7ECC">
      <w:pPr>
        <w:ind w:firstLine="720"/>
      </w:pPr>
      <w:r w:rsidRPr="0000090C">
        <w:t xml:space="preserve">контролем состава воздушной среды и применением аварийной вентиляции; </w:t>
      </w:r>
    </w:p>
    <w:p w:rsidR="007C7ECC" w:rsidRPr="0000090C" w:rsidRDefault="007C7ECC" w:rsidP="007C7ECC">
      <w:pPr>
        <w:ind w:firstLine="720"/>
      </w:pPr>
      <w:r w:rsidRPr="0000090C">
        <w:t>установкой в помещениях котельных сигнализаторов взрывоопасных ко</w:t>
      </w:r>
      <w:r w:rsidRPr="0000090C">
        <w:t>н</w:t>
      </w:r>
      <w:r w:rsidRPr="0000090C">
        <w:t>центраций, срабатывание которых происходит при достижении 20 % величины нижнего предела воспламеняемости</w:t>
      </w:r>
      <w:r w:rsidR="003377E4">
        <w:t>,</w:t>
      </w:r>
      <w:r w:rsidRPr="0000090C">
        <w:t xml:space="preserve"> с автоматическим включением звукового сигнала в помещении операторной.</w:t>
      </w:r>
    </w:p>
    <w:p w:rsidR="007C7ECC" w:rsidRPr="0000090C" w:rsidRDefault="007C7ECC" w:rsidP="007C7ECC">
      <w:pPr>
        <w:ind w:firstLine="720"/>
      </w:pPr>
      <w:r w:rsidRPr="0000090C">
        <w:t>Качество питьевой воды в распределительной сети должно контролироват</w:t>
      </w:r>
      <w:r w:rsidRPr="0000090C">
        <w:t>ь</w:t>
      </w:r>
      <w:r w:rsidRPr="0000090C">
        <w:t xml:space="preserve">ся ежедневно при помощи отбора проб из контрольных точек, где определяются микробиологические, органолептические показатели и количество общего железа. </w:t>
      </w:r>
    </w:p>
    <w:p w:rsidR="007C7ECC" w:rsidRPr="0000090C" w:rsidRDefault="007C7ECC" w:rsidP="007C7ECC">
      <w:pPr>
        <w:pStyle w:val="a7"/>
      </w:pPr>
      <w:r w:rsidRPr="0000090C">
        <w:t>Качество питьевой воды, поступающей в дома жителей, должно соответс</w:t>
      </w:r>
      <w:r w:rsidRPr="0000090C">
        <w:t>т</w:t>
      </w:r>
      <w:r w:rsidRPr="0000090C">
        <w:t xml:space="preserve">вовать требованиям </w:t>
      </w:r>
      <w:proofErr w:type="spellStart"/>
      <w:r w:rsidRPr="0000090C">
        <w:rPr>
          <w:rStyle w:val="docaccesstitle"/>
        </w:rPr>
        <w:t>СанПиН</w:t>
      </w:r>
      <w:proofErr w:type="spellEnd"/>
      <w:r w:rsidRPr="0000090C">
        <w:rPr>
          <w:rStyle w:val="docaccesstitle"/>
        </w:rPr>
        <w:t xml:space="preserve"> 2.1.4.1074-01.</w:t>
      </w:r>
      <w:r w:rsidRPr="0000090C">
        <w:t xml:space="preserve"> 2.1.4 </w:t>
      </w:r>
      <w:r w:rsidRPr="0000090C">
        <w:rPr>
          <w:rStyle w:val="docaccesstitle"/>
        </w:rPr>
        <w:t xml:space="preserve"> «Санитарно-эпидемиологические правила и нормативы. Питьевая вода и водоснабжение нас</w:t>
      </w:r>
      <w:r w:rsidRPr="0000090C">
        <w:rPr>
          <w:rStyle w:val="docaccesstitle"/>
        </w:rPr>
        <w:t>е</w:t>
      </w:r>
      <w:r w:rsidRPr="0000090C">
        <w:rPr>
          <w:rStyle w:val="docaccesstitle"/>
        </w:rPr>
        <w:t>ленных мест. Питьевая вода. Гигиенические требования к качеству воды центр</w:t>
      </w:r>
      <w:r w:rsidRPr="0000090C">
        <w:rPr>
          <w:rStyle w:val="docaccesstitle"/>
        </w:rPr>
        <w:t>а</w:t>
      </w:r>
      <w:r w:rsidRPr="0000090C">
        <w:rPr>
          <w:rStyle w:val="docaccesstitle"/>
        </w:rPr>
        <w:t>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</w:r>
      <w:r w:rsidRPr="0000090C">
        <w:t>».</w:t>
      </w:r>
    </w:p>
    <w:p w:rsidR="007C7ECC" w:rsidRPr="0000090C" w:rsidRDefault="007C7ECC" w:rsidP="007C7ECC">
      <w:pPr>
        <w:ind w:firstLine="720"/>
      </w:pPr>
      <w:r w:rsidRPr="0000090C">
        <w:t>Надежность водоснабжения обеспечивается:</w:t>
      </w:r>
    </w:p>
    <w:p w:rsidR="007C7ECC" w:rsidRPr="0000090C" w:rsidRDefault="007C7ECC" w:rsidP="007C7ECC">
      <w:pPr>
        <w:ind w:firstLine="720"/>
      </w:pPr>
      <w:r w:rsidRPr="0000090C">
        <w:t xml:space="preserve">защитой </w:t>
      </w:r>
      <w:proofErr w:type="spellStart"/>
      <w:r w:rsidRPr="0000090C">
        <w:t>водоисточников</w:t>
      </w:r>
      <w:proofErr w:type="spellEnd"/>
      <w:r w:rsidRPr="0000090C">
        <w:t xml:space="preserve"> и резервуаров чистой воды от радиационного, х</w:t>
      </w:r>
      <w:r w:rsidRPr="0000090C">
        <w:t>и</w:t>
      </w:r>
      <w:r w:rsidRPr="0000090C">
        <w:t>мического и бактериологического заражения;</w:t>
      </w:r>
    </w:p>
    <w:p w:rsidR="007C7ECC" w:rsidRPr="0000090C" w:rsidRDefault="007C7ECC" w:rsidP="007C7ECC">
      <w:pPr>
        <w:ind w:firstLine="720"/>
      </w:pPr>
      <w:r w:rsidRPr="0000090C">
        <w:t>усилением охраны водоочистных сооружений, котельных города и других жизнеобеспечивающих объектов;</w:t>
      </w:r>
    </w:p>
    <w:p w:rsidR="007C7ECC" w:rsidRPr="0000090C" w:rsidRDefault="007C7ECC" w:rsidP="007C7ECC">
      <w:pPr>
        <w:ind w:firstLine="720"/>
      </w:pPr>
      <w:r w:rsidRPr="0000090C">
        <w:t>наличием резервного электроснабжения;</w:t>
      </w:r>
    </w:p>
    <w:p w:rsidR="007C7ECC" w:rsidRPr="0000090C" w:rsidRDefault="007C7ECC" w:rsidP="007C7ECC">
      <w:pPr>
        <w:ind w:firstLine="720"/>
      </w:pPr>
      <w:r w:rsidRPr="0000090C">
        <w:t>заменой устаревшего оборудования на новое, применением новых технол</w:t>
      </w:r>
      <w:r w:rsidRPr="0000090C">
        <w:t>о</w:t>
      </w:r>
      <w:r w:rsidRPr="0000090C">
        <w:t>гий производства;</w:t>
      </w:r>
    </w:p>
    <w:p w:rsidR="007C7ECC" w:rsidRPr="0000090C" w:rsidRDefault="007C7ECC" w:rsidP="007C7ECC">
      <w:pPr>
        <w:ind w:firstLine="720"/>
      </w:pPr>
      <w:r w:rsidRPr="0000090C">
        <w:t>обучением и повышением квалификации работников</w:t>
      </w:r>
      <w:r w:rsidR="00A230E4" w:rsidRPr="0000090C">
        <w:t xml:space="preserve"> </w:t>
      </w:r>
      <w:r w:rsidR="00A230E4" w:rsidRPr="0000090C">
        <w:rPr>
          <w:szCs w:val="28"/>
        </w:rPr>
        <w:t>производственных и коммунально-складских объектов</w:t>
      </w:r>
      <w:r w:rsidRPr="0000090C">
        <w:t xml:space="preserve">; </w:t>
      </w:r>
    </w:p>
    <w:p w:rsidR="007C7ECC" w:rsidRPr="0000090C" w:rsidRDefault="007C7ECC" w:rsidP="007C7ECC">
      <w:pPr>
        <w:ind w:firstLine="720"/>
      </w:pPr>
      <w:r w:rsidRPr="0000090C">
        <w:t>созданием аварийного запаса материалов.</w:t>
      </w:r>
    </w:p>
    <w:p w:rsidR="007C7ECC" w:rsidRPr="0000090C" w:rsidRDefault="007C7ECC" w:rsidP="007C7ECC">
      <w:pPr>
        <w:ind w:firstLine="720"/>
      </w:pPr>
      <w:r w:rsidRPr="0000090C">
        <w:t>С целью предотвращения аварий на канализационных объектах необходимо предусмотреть:</w:t>
      </w:r>
    </w:p>
    <w:p w:rsidR="007C7ECC" w:rsidRPr="0000090C" w:rsidRDefault="007C7ECC" w:rsidP="007C7ECC">
      <w:pPr>
        <w:ind w:firstLine="720"/>
      </w:pPr>
      <w:r w:rsidRPr="0000090C">
        <w:t>планово-предупредительные ремонты оборудования и сетей;</w:t>
      </w:r>
    </w:p>
    <w:p w:rsidR="007C7ECC" w:rsidRPr="0000090C" w:rsidRDefault="007C7ECC" w:rsidP="007C7ECC">
      <w:pPr>
        <w:ind w:firstLine="720"/>
      </w:pPr>
      <w:r w:rsidRPr="0000090C">
        <w:t>замену и модернизацию морально устаревшего технологического оборуд</w:t>
      </w:r>
      <w:r w:rsidRPr="0000090C">
        <w:t>о</w:t>
      </w:r>
      <w:r w:rsidRPr="0000090C">
        <w:t>вания;</w:t>
      </w:r>
    </w:p>
    <w:p w:rsidR="007C7ECC" w:rsidRPr="0000090C" w:rsidRDefault="007C7ECC" w:rsidP="007C7ECC">
      <w:pPr>
        <w:ind w:firstLine="720"/>
      </w:pPr>
      <w:r w:rsidRPr="0000090C">
        <w:t>установку дополнительной запорной арматуры.</w:t>
      </w:r>
    </w:p>
    <w:p w:rsidR="007C7ECC" w:rsidRPr="0000090C" w:rsidRDefault="007C7ECC" w:rsidP="007C7ECC">
      <w:r w:rsidRPr="0000090C">
        <w:t>С учетом природно-климатических условий и низкой устойчивости лан</w:t>
      </w:r>
      <w:r w:rsidRPr="0000090C">
        <w:t>д</w:t>
      </w:r>
      <w:r w:rsidRPr="0000090C">
        <w:t>шафтов к антропогенной нагрузке техногенные аварии трудно устранимы и могут привести к чрезвычайным ситуациям территориального масштаба, что требует особых мер по защите населения и природной среды.</w:t>
      </w:r>
    </w:p>
    <w:p w:rsidR="007C7ECC" w:rsidRPr="0000090C" w:rsidRDefault="007C7ECC" w:rsidP="007C7ECC">
      <w:pPr>
        <w:rPr>
          <w:color w:val="FF0000"/>
        </w:rPr>
      </w:pPr>
    </w:p>
    <w:p w:rsidR="007C7ECC" w:rsidRPr="0000090C" w:rsidRDefault="007C7ECC" w:rsidP="007C7ECC">
      <w:pPr>
        <w:pStyle w:val="3"/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28" w:name="_Toc491780794"/>
      <w:r w:rsidRPr="0000090C">
        <w:rPr>
          <w:rFonts w:ascii="Times New Roman" w:hAnsi="Times New Roman"/>
          <w:sz w:val="28"/>
          <w:szCs w:val="28"/>
        </w:rPr>
        <w:t>2.7. Охрана окружающей среды</w:t>
      </w:r>
      <w:bookmarkEnd w:id="28"/>
    </w:p>
    <w:p w:rsidR="007C7ECC" w:rsidRPr="0000090C" w:rsidRDefault="007C7ECC" w:rsidP="007C7ECC">
      <w:pPr>
        <w:ind w:firstLine="0"/>
        <w:jc w:val="center"/>
        <w:rPr>
          <w:b/>
        </w:rPr>
      </w:pPr>
    </w:p>
    <w:p w:rsidR="007C7ECC" w:rsidRPr="0000090C" w:rsidRDefault="00BB3693" w:rsidP="007C7ECC">
      <w:proofErr w:type="gramStart"/>
      <w:r w:rsidRPr="0000090C">
        <w:t>В</w:t>
      </w:r>
      <w:r w:rsidR="007C7ECC" w:rsidRPr="0000090C">
        <w:t xml:space="preserve"> </w:t>
      </w:r>
      <w:r w:rsidR="00870C92" w:rsidRPr="0000090C">
        <w:t>настоящее время</w:t>
      </w:r>
      <w:r w:rsidR="007C7ECC" w:rsidRPr="0000090C">
        <w:t xml:space="preserve"> в пределах планируемой территории отсутствуют во</w:t>
      </w:r>
      <w:r w:rsidR="007C7ECC" w:rsidRPr="0000090C">
        <w:t>д</w:t>
      </w:r>
      <w:r w:rsidR="007C7ECC" w:rsidRPr="0000090C">
        <w:t>ные объекты и (или) их части, признаваемые рыбоводными участками в соотве</w:t>
      </w:r>
      <w:r w:rsidR="007C7ECC" w:rsidRPr="0000090C">
        <w:t>т</w:t>
      </w:r>
      <w:r w:rsidR="007C7ECC" w:rsidRPr="0000090C">
        <w:t>ствии с постановлением Правительства Р</w:t>
      </w:r>
      <w:r w:rsidR="008B1158" w:rsidRPr="0000090C">
        <w:t xml:space="preserve">оссийской </w:t>
      </w:r>
      <w:r w:rsidR="007C7ECC" w:rsidRPr="0000090C">
        <w:t>Ф</w:t>
      </w:r>
      <w:r w:rsidR="008B1158" w:rsidRPr="0000090C">
        <w:t>едерации</w:t>
      </w:r>
      <w:r w:rsidR="007C7ECC" w:rsidRPr="0000090C">
        <w:t xml:space="preserve"> от 11.11.2014 №</w:t>
      </w:r>
      <w:r w:rsidR="008B1158" w:rsidRPr="0000090C">
        <w:t> </w:t>
      </w:r>
      <w:r w:rsidR="007C7ECC" w:rsidRPr="0000090C">
        <w:t>1183 «Об утверждении правил определения</w:t>
      </w:r>
      <w:r w:rsidR="008441E7" w:rsidRPr="0000090C">
        <w:t xml:space="preserve"> береговых линий</w:t>
      </w:r>
      <w:r w:rsidR="007C7ECC" w:rsidRPr="0000090C">
        <w:t xml:space="preserve"> </w:t>
      </w:r>
      <w:r w:rsidR="008441E7" w:rsidRPr="0000090C">
        <w:t>(</w:t>
      </w:r>
      <w:r w:rsidR="007C7ECC" w:rsidRPr="0000090C">
        <w:t>границ водных объектов</w:t>
      </w:r>
      <w:r w:rsidR="008441E7" w:rsidRPr="0000090C">
        <w:t>)</w:t>
      </w:r>
      <w:r w:rsidR="007C7ECC" w:rsidRPr="0000090C">
        <w:t xml:space="preserve"> и (или) </w:t>
      </w:r>
      <w:r w:rsidR="008441E7" w:rsidRPr="0000090C">
        <w:t>границ</w:t>
      </w:r>
      <w:r w:rsidR="007C7ECC" w:rsidRPr="0000090C">
        <w:t xml:space="preserve"> частей</w:t>
      </w:r>
      <w:r w:rsidR="008441E7" w:rsidRPr="0000090C">
        <w:t xml:space="preserve"> водных объектов</w:t>
      </w:r>
      <w:r w:rsidR="007C7ECC" w:rsidRPr="0000090C">
        <w:t xml:space="preserve">, участков континентального шельфа Российской Федерации и участков исключительной экономической зоны Российской Федерации, признаваемых рыбоводными участками». </w:t>
      </w:r>
      <w:proofErr w:type="gramEnd"/>
    </w:p>
    <w:p w:rsidR="001E7500" w:rsidRPr="0000090C" w:rsidRDefault="007C7ECC" w:rsidP="007C7ECC">
      <w:pPr>
        <w:ind w:right="-1"/>
      </w:pPr>
      <w:r w:rsidRPr="0000090C">
        <w:t>Проектом планировки предлагается</w:t>
      </w:r>
      <w:r w:rsidR="001E7500" w:rsidRPr="0000090C">
        <w:t>:</w:t>
      </w:r>
    </w:p>
    <w:p w:rsidR="001E7500" w:rsidRPr="0000090C" w:rsidRDefault="007C7ECC" w:rsidP="007C7ECC">
      <w:pPr>
        <w:ind w:right="-1"/>
      </w:pPr>
      <w:r w:rsidRPr="0000090C">
        <w:t>восстановление связи между естественными водоемами, утраченной в р</w:t>
      </w:r>
      <w:r w:rsidRPr="0000090C">
        <w:t>е</w:t>
      </w:r>
      <w:r w:rsidRPr="0000090C">
        <w:t>зультате хозяйственного освоения планируемой территории</w:t>
      </w:r>
      <w:r w:rsidR="001E7500" w:rsidRPr="0000090C">
        <w:t>;</w:t>
      </w:r>
    </w:p>
    <w:p w:rsidR="001E7500" w:rsidRPr="0000090C" w:rsidRDefault="007C7ECC" w:rsidP="007C7ECC">
      <w:pPr>
        <w:ind w:right="-1"/>
      </w:pPr>
      <w:r w:rsidRPr="0000090C">
        <w:t>устройство очистки поверхностного стока перед сбросом в открытые вод</w:t>
      </w:r>
      <w:r w:rsidRPr="0000090C">
        <w:t>о</w:t>
      </w:r>
      <w:r w:rsidRPr="0000090C">
        <w:t>емы</w:t>
      </w:r>
      <w:r w:rsidR="001E7500" w:rsidRPr="0000090C">
        <w:t>;</w:t>
      </w:r>
    </w:p>
    <w:p w:rsidR="001E7500" w:rsidRPr="0000090C" w:rsidRDefault="007C7ECC" w:rsidP="007C7ECC">
      <w:pPr>
        <w:ind w:right="-1"/>
      </w:pPr>
      <w:r w:rsidRPr="0000090C">
        <w:t xml:space="preserve">закрепление открытого грунта затопляемых территорий озеленением. </w:t>
      </w:r>
    </w:p>
    <w:p w:rsidR="007C7ECC" w:rsidRPr="0000090C" w:rsidRDefault="007C7ECC" w:rsidP="007C7ECC">
      <w:pPr>
        <w:ind w:right="-1"/>
      </w:pPr>
      <w:r w:rsidRPr="0000090C">
        <w:t>Предполагается обустройство закрытыми системами канализации не кан</w:t>
      </w:r>
      <w:r w:rsidRPr="0000090C">
        <w:t>а</w:t>
      </w:r>
      <w:r w:rsidRPr="0000090C">
        <w:t xml:space="preserve">лизируемых жилых и общественных зданий. </w:t>
      </w:r>
    </w:p>
    <w:p w:rsidR="007C7ECC" w:rsidRPr="0000090C" w:rsidRDefault="007C7ECC" w:rsidP="007C7ECC">
      <w:pPr>
        <w:ind w:right="-1"/>
      </w:pPr>
      <w:r w:rsidRPr="0000090C">
        <w:t xml:space="preserve">Очистка поверхностного стока производится на очистных сооружениях </w:t>
      </w:r>
      <w:r w:rsidR="0086441A" w:rsidRPr="0000090C">
        <w:rPr>
          <w:szCs w:val="28"/>
        </w:rPr>
        <w:t xml:space="preserve">сети ливневой канализации </w:t>
      </w:r>
      <w:r w:rsidRPr="0000090C">
        <w:t>закрытого типа.</w:t>
      </w:r>
    </w:p>
    <w:p w:rsidR="007C7ECC" w:rsidRDefault="007C7ECC" w:rsidP="005A7573"/>
    <w:p w:rsidR="00A90408" w:rsidRDefault="00A90408" w:rsidP="005A7573"/>
    <w:p w:rsidR="00A90408" w:rsidRDefault="00A90408" w:rsidP="005A7573"/>
    <w:p w:rsidR="00A90408" w:rsidRPr="0000090C" w:rsidRDefault="00A90408" w:rsidP="005A7573"/>
    <w:p w:rsidR="007C7ECC" w:rsidRPr="0000090C" w:rsidRDefault="007C7ECC" w:rsidP="00292815">
      <w:pPr>
        <w:pStyle w:val="1"/>
        <w:spacing w:before="0" w:after="0"/>
        <w:ind w:firstLine="0"/>
      </w:pPr>
      <w:bookmarkStart w:id="29" w:name="_Toc491780795"/>
      <w:r w:rsidRPr="0000090C">
        <w:t>3. Положения о размещении объектов капитального строительства</w:t>
      </w:r>
      <w:bookmarkEnd w:id="29"/>
    </w:p>
    <w:p w:rsidR="007C7ECC" w:rsidRPr="0000090C" w:rsidRDefault="007C7ECC" w:rsidP="00292815">
      <w:pPr>
        <w:pStyle w:val="1"/>
        <w:spacing w:before="0" w:after="0"/>
        <w:ind w:firstLine="0"/>
      </w:pPr>
      <w:bookmarkStart w:id="30" w:name="_Toc491780796"/>
      <w:r w:rsidRPr="0000090C">
        <w:t>федерального, регионального и местного значения</w:t>
      </w:r>
      <w:bookmarkEnd w:id="30"/>
      <w:r w:rsidRPr="0000090C">
        <w:t xml:space="preserve"> </w:t>
      </w:r>
    </w:p>
    <w:p w:rsidR="007C7ECC" w:rsidRPr="0000090C" w:rsidRDefault="007C7ECC" w:rsidP="005A7573">
      <w:pPr>
        <w:ind w:firstLine="0"/>
        <w:jc w:val="center"/>
        <w:rPr>
          <w:b/>
        </w:rPr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31" w:name="_Toc491780797"/>
      <w:r w:rsidRPr="0000090C">
        <w:t>3.1. Размещение объектов капитального строительства</w:t>
      </w:r>
      <w:bookmarkEnd w:id="31"/>
      <w:r w:rsidRPr="0000090C">
        <w:t xml:space="preserve"> </w:t>
      </w:r>
    </w:p>
    <w:p w:rsidR="007C7ECC" w:rsidRPr="0000090C" w:rsidRDefault="007C7ECC" w:rsidP="00292815">
      <w:pPr>
        <w:pStyle w:val="1"/>
        <w:spacing w:before="0" w:after="0"/>
        <w:ind w:firstLine="0"/>
      </w:pPr>
      <w:bookmarkStart w:id="32" w:name="_Toc491780798"/>
      <w:r w:rsidRPr="0000090C">
        <w:t>федерального значения</w:t>
      </w:r>
      <w:bookmarkEnd w:id="32"/>
      <w:r w:rsidRPr="0000090C">
        <w:t xml:space="preserve"> </w:t>
      </w:r>
    </w:p>
    <w:p w:rsidR="007C7ECC" w:rsidRPr="0000090C" w:rsidRDefault="007C7ECC" w:rsidP="00292815">
      <w:pPr>
        <w:ind w:firstLine="0"/>
        <w:jc w:val="center"/>
        <w:rPr>
          <w:b/>
        </w:rPr>
      </w:pP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 xml:space="preserve">На </w:t>
      </w:r>
      <w:r w:rsidRPr="0000090C">
        <w:t>планируемой</w:t>
      </w:r>
      <w:r w:rsidRPr="0000090C">
        <w:rPr>
          <w:szCs w:val="28"/>
        </w:rPr>
        <w:t xml:space="preserve"> территории существующие объекты капитального стро</w:t>
      </w:r>
      <w:r w:rsidRPr="0000090C">
        <w:rPr>
          <w:szCs w:val="28"/>
        </w:rPr>
        <w:t>и</w:t>
      </w:r>
      <w:r w:rsidRPr="0000090C">
        <w:rPr>
          <w:szCs w:val="28"/>
        </w:rPr>
        <w:t xml:space="preserve">тельства федерального значения сохраняются на расчетный срок. </w:t>
      </w:r>
    </w:p>
    <w:p w:rsidR="007C7ECC" w:rsidRPr="0000090C" w:rsidRDefault="007C7ECC" w:rsidP="007C7ECC">
      <w:r w:rsidRPr="0000090C">
        <w:t>В расчетный срок предполагается строительство фрагмента южного обхода с мостовым переходом через реку Обь и транспортной развязкой в пределах пл</w:t>
      </w:r>
      <w:r w:rsidRPr="0000090C">
        <w:t>а</w:t>
      </w:r>
      <w:r w:rsidRPr="0000090C">
        <w:t>нируемой территории.</w:t>
      </w:r>
    </w:p>
    <w:p w:rsidR="007C7ECC" w:rsidRPr="0000090C" w:rsidRDefault="007C7ECC" w:rsidP="007C7ECC">
      <w:r w:rsidRPr="0000090C">
        <w:t>В расчетный срок предполагается реконструкция и обустройство федерал</w:t>
      </w:r>
      <w:r w:rsidRPr="0000090C">
        <w:t>ь</w:t>
      </w:r>
      <w:r w:rsidRPr="0000090C">
        <w:t>ной трассы М52 в пределах планируемой территории.</w:t>
      </w:r>
    </w:p>
    <w:p w:rsidR="007C7ECC" w:rsidRPr="0000090C" w:rsidRDefault="007C7ECC" w:rsidP="005A7573">
      <w:pPr>
        <w:ind w:firstLine="720"/>
      </w:pPr>
    </w:p>
    <w:p w:rsidR="007C7ECC" w:rsidRPr="0000090C" w:rsidRDefault="007C7ECC" w:rsidP="00292815">
      <w:pPr>
        <w:pStyle w:val="1"/>
        <w:spacing w:before="0" w:after="0"/>
        <w:ind w:firstLine="0"/>
      </w:pPr>
      <w:bookmarkStart w:id="33" w:name="_Toc491780799"/>
      <w:r w:rsidRPr="0000090C">
        <w:t>3.2. Размещение объектов капитального строительства</w:t>
      </w:r>
      <w:bookmarkEnd w:id="33"/>
      <w:r w:rsidRPr="0000090C">
        <w:t xml:space="preserve"> </w:t>
      </w:r>
    </w:p>
    <w:p w:rsidR="007C7ECC" w:rsidRPr="0000090C" w:rsidRDefault="007C7ECC" w:rsidP="00292815">
      <w:pPr>
        <w:pStyle w:val="1"/>
        <w:spacing w:before="0" w:after="0"/>
        <w:ind w:firstLine="0"/>
      </w:pPr>
      <w:bookmarkStart w:id="34" w:name="_Toc491780800"/>
      <w:r w:rsidRPr="0000090C">
        <w:t>регионального значения</w:t>
      </w:r>
      <w:bookmarkEnd w:id="34"/>
    </w:p>
    <w:p w:rsidR="007C7ECC" w:rsidRPr="0000090C" w:rsidRDefault="007C7ECC" w:rsidP="007C7ECC">
      <w:pPr>
        <w:ind w:firstLine="0"/>
        <w:jc w:val="center"/>
        <w:rPr>
          <w:b/>
        </w:rPr>
      </w:pP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На планируемой территории существующие объекты капитального стро</w:t>
      </w:r>
      <w:r w:rsidRPr="0000090C">
        <w:rPr>
          <w:szCs w:val="28"/>
        </w:rPr>
        <w:t>и</w:t>
      </w:r>
      <w:r w:rsidR="005A7573" w:rsidRPr="0000090C">
        <w:rPr>
          <w:szCs w:val="28"/>
        </w:rPr>
        <w:t xml:space="preserve">тельства регионального </w:t>
      </w:r>
      <w:r w:rsidRPr="0000090C">
        <w:rPr>
          <w:szCs w:val="28"/>
        </w:rPr>
        <w:t xml:space="preserve">значения сохраняются на расчетный срок. 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На расчетный срок предусматривается строительство объектов здравоохр</w:t>
      </w:r>
      <w:r w:rsidRPr="0000090C">
        <w:rPr>
          <w:szCs w:val="28"/>
        </w:rPr>
        <w:t>а</w:t>
      </w:r>
      <w:r w:rsidRPr="0000090C">
        <w:rPr>
          <w:szCs w:val="28"/>
        </w:rPr>
        <w:t>нения:</w:t>
      </w:r>
      <w:r w:rsidR="001E7500" w:rsidRPr="0000090C">
        <w:rPr>
          <w:szCs w:val="28"/>
        </w:rPr>
        <w:t xml:space="preserve"> о</w:t>
      </w:r>
      <w:r w:rsidRPr="0000090C">
        <w:rPr>
          <w:szCs w:val="28"/>
        </w:rPr>
        <w:t>бъекта общей врачебной практики на 20 посещений в смену в квартале 200.02.01.03.</w:t>
      </w:r>
    </w:p>
    <w:p w:rsidR="007C7ECC" w:rsidRPr="0000090C" w:rsidRDefault="007C7ECC" w:rsidP="005A7573"/>
    <w:p w:rsidR="001E7500" w:rsidRPr="0000090C" w:rsidRDefault="007C7ECC" w:rsidP="00292815">
      <w:pPr>
        <w:pStyle w:val="1"/>
        <w:spacing w:before="0" w:after="0"/>
        <w:ind w:firstLine="0"/>
      </w:pPr>
      <w:bookmarkStart w:id="35" w:name="_Toc491780801"/>
      <w:r w:rsidRPr="0000090C">
        <w:t xml:space="preserve">3.3. Размещение объектов капитального строительства </w:t>
      </w:r>
    </w:p>
    <w:p w:rsidR="007C7ECC" w:rsidRPr="0000090C" w:rsidRDefault="007C7ECC" w:rsidP="00292815">
      <w:pPr>
        <w:pStyle w:val="1"/>
        <w:spacing w:before="0" w:after="0"/>
        <w:ind w:firstLine="0"/>
      </w:pPr>
      <w:r w:rsidRPr="0000090C">
        <w:t>местного значения</w:t>
      </w:r>
      <w:bookmarkEnd w:id="35"/>
    </w:p>
    <w:p w:rsidR="007C7ECC" w:rsidRPr="0000090C" w:rsidRDefault="007C7ECC" w:rsidP="007C7ECC">
      <w:pPr>
        <w:jc w:val="center"/>
        <w:rPr>
          <w:b/>
        </w:rPr>
      </w:pPr>
    </w:p>
    <w:p w:rsidR="007C7ECC" w:rsidRPr="0000090C" w:rsidRDefault="007C7ECC" w:rsidP="007C7ECC">
      <w:pPr>
        <w:rPr>
          <w:szCs w:val="28"/>
        </w:rPr>
      </w:pPr>
      <w:r w:rsidRPr="0000090C">
        <w:t xml:space="preserve">На расчетный срок предусматривается размещение и строительство </w:t>
      </w:r>
      <w:r w:rsidRPr="0000090C">
        <w:rPr>
          <w:szCs w:val="28"/>
        </w:rPr>
        <w:t>объе</w:t>
      </w:r>
      <w:r w:rsidRPr="0000090C">
        <w:rPr>
          <w:szCs w:val="28"/>
        </w:rPr>
        <w:t>к</w:t>
      </w:r>
      <w:r w:rsidRPr="0000090C">
        <w:rPr>
          <w:szCs w:val="28"/>
        </w:rPr>
        <w:t>тов дошкольного образования соответствующей расчетной вместимостью:</w:t>
      </w:r>
    </w:p>
    <w:p w:rsidR="007C7ECC" w:rsidRPr="0000090C" w:rsidRDefault="007C7ECC" w:rsidP="009638EE">
      <w:pPr>
        <w:rPr>
          <w:szCs w:val="28"/>
        </w:rPr>
      </w:pPr>
      <w:r w:rsidRPr="0000090C">
        <w:rPr>
          <w:szCs w:val="28"/>
        </w:rPr>
        <w:t>детского сада на 35 ме</w:t>
      </w:r>
      <w:proofErr w:type="gramStart"/>
      <w:r w:rsidRPr="0000090C">
        <w:rPr>
          <w:szCs w:val="28"/>
        </w:rPr>
        <w:t>ст в кв</w:t>
      </w:r>
      <w:proofErr w:type="gramEnd"/>
      <w:r w:rsidRPr="0000090C">
        <w:rPr>
          <w:szCs w:val="28"/>
        </w:rPr>
        <w:t>артале 020.02.01.03.</w:t>
      </w:r>
    </w:p>
    <w:p w:rsidR="009638EE" w:rsidRPr="0000090C" w:rsidRDefault="007C7ECC" w:rsidP="009638EE">
      <w:r w:rsidRPr="0000090C">
        <w:t>На расчетный срок предусматривается размещение и строительство объе</w:t>
      </w:r>
      <w:r w:rsidRPr="0000090C">
        <w:t>к</w:t>
      </w:r>
      <w:r w:rsidRPr="0000090C">
        <w:t>тов капитального строительства в области</w:t>
      </w:r>
      <w:r w:rsidRPr="0000090C">
        <w:rPr>
          <w:szCs w:val="28"/>
        </w:rPr>
        <w:t xml:space="preserve"> спорта, </w:t>
      </w:r>
      <w:r w:rsidRPr="0000090C">
        <w:t>социального обслуживания н</w:t>
      </w:r>
      <w:r w:rsidRPr="0000090C">
        <w:t>а</w:t>
      </w:r>
      <w:r w:rsidRPr="0000090C">
        <w:t>селения, объектов озеленения.</w:t>
      </w:r>
    </w:p>
    <w:p w:rsidR="007C7ECC" w:rsidRPr="0000090C" w:rsidRDefault="007C7ECC" w:rsidP="009638EE">
      <w:pPr>
        <w:rPr>
          <w:szCs w:val="28"/>
        </w:rPr>
      </w:pPr>
      <w:r w:rsidRPr="0000090C">
        <w:t>Предусматривается размещение и строительство объектов спортивного н</w:t>
      </w:r>
      <w:r w:rsidRPr="0000090C">
        <w:t>а</w:t>
      </w:r>
      <w:r w:rsidRPr="0000090C">
        <w:t>значения:</w:t>
      </w:r>
    </w:p>
    <w:p w:rsidR="007C7ECC" w:rsidRPr="0000090C" w:rsidRDefault="007C7ECC" w:rsidP="007C7ECC">
      <w:pPr>
        <w:rPr>
          <w:szCs w:val="28"/>
        </w:rPr>
      </w:pPr>
      <w:r w:rsidRPr="0000090C">
        <w:t xml:space="preserve">спортивно-оздоровительного комплекса в кварталах </w:t>
      </w:r>
      <w:r w:rsidRPr="0000090C">
        <w:rPr>
          <w:szCs w:val="28"/>
        </w:rPr>
        <w:t>200.0</w:t>
      </w:r>
      <w:r w:rsidR="008E407C" w:rsidRPr="0000090C">
        <w:rPr>
          <w:szCs w:val="28"/>
        </w:rPr>
        <w:t>1</w:t>
      </w:r>
      <w:r w:rsidRPr="0000090C">
        <w:rPr>
          <w:szCs w:val="28"/>
        </w:rPr>
        <w:t>.01.01, 200.02.01.03;</w:t>
      </w:r>
    </w:p>
    <w:p w:rsidR="007C7ECC" w:rsidRPr="0000090C" w:rsidRDefault="007C7ECC" w:rsidP="007C7ECC">
      <w:pPr>
        <w:rPr>
          <w:szCs w:val="28"/>
        </w:rPr>
      </w:pPr>
      <w:r w:rsidRPr="0000090C">
        <w:rPr>
          <w:szCs w:val="28"/>
        </w:rPr>
        <w:t>футбольного поля в квартале 200.01.01.01</w:t>
      </w:r>
      <w:r w:rsidR="005A7573" w:rsidRPr="0000090C">
        <w:rPr>
          <w:szCs w:val="28"/>
        </w:rPr>
        <w:t>.</w:t>
      </w:r>
    </w:p>
    <w:p w:rsidR="007C7ECC" w:rsidRPr="0000090C" w:rsidRDefault="007C7ECC" w:rsidP="007C7ECC">
      <w:r w:rsidRPr="0000090C">
        <w:t>Планируется размещение объектов отдыха и оздоровления:</w:t>
      </w:r>
    </w:p>
    <w:p w:rsidR="007C7ECC" w:rsidRPr="0000090C" w:rsidRDefault="007C7ECC" w:rsidP="007C7ECC">
      <w:r w:rsidRPr="0000090C">
        <w:t>парка в микрорайоне 200.01.01.</w:t>
      </w:r>
    </w:p>
    <w:p w:rsidR="007C7ECC" w:rsidRPr="0000090C" w:rsidRDefault="007C7ECC" w:rsidP="007C7ECC">
      <w:r w:rsidRPr="0000090C">
        <w:t>Предусматривается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линий:</w:t>
      </w:r>
    </w:p>
    <w:p w:rsidR="007C7ECC" w:rsidRPr="0000090C" w:rsidRDefault="007C7ECC" w:rsidP="007C7ECC">
      <w:r w:rsidRPr="0000090C">
        <w:t>реконструкция существующей улицы Балтийской до параметров магис</w:t>
      </w:r>
      <w:r w:rsidRPr="0000090C">
        <w:t>т</w:t>
      </w:r>
      <w:r w:rsidRPr="0000090C">
        <w:t xml:space="preserve">ральной улицы </w:t>
      </w:r>
      <w:r w:rsidR="002E7F82" w:rsidRPr="0000090C">
        <w:t>районного</w:t>
      </w:r>
      <w:r w:rsidRPr="0000090C">
        <w:t xml:space="preserve"> значения транспортно-пешеходной со строительством транспортных развязок в двух уровнях;</w:t>
      </w:r>
    </w:p>
    <w:p w:rsidR="007C7ECC" w:rsidRPr="0000090C" w:rsidRDefault="007C7ECC" w:rsidP="007C7ECC">
      <w:r w:rsidRPr="0000090C">
        <w:t>реконструкция и новое строительство улиц в жилой застройке;</w:t>
      </w:r>
    </w:p>
    <w:p w:rsidR="007C7ECC" w:rsidRPr="0000090C" w:rsidRDefault="007C7ECC" w:rsidP="007C7ECC">
      <w:r w:rsidRPr="0000090C">
        <w:t xml:space="preserve">строительство </w:t>
      </w:r>
      <w:r w:rsidR="009A4256" w:rsidRPr="0000090C">
        <w:t>двух</w:t>
      </w:r>
      <w:r w:rsidRPr="0000090C">
        <w:t xml:space="preserve"> внеуличных пешеходных переходов.</w:t>
      </w:r>
    </w:p>
    <w:p w:rsidR="007C7ECC" w:rsidRPr="0000090C" w:rsidRDefault="007C7ECC" w:rsidP="005A7573"/>
    <w:p w:rsidR="007C7ECC" w:rsidRPr="0000090C" w:rsidRDefault="007C7ECC" w:rsidP="00292815">
      <w:pPr>
        <w:pStyle w:val="1"/>
        <w:spacing w:before="0" w:after="0"/>
        <w:ind w:firstLine="0"/>
      </w:pPr>
      <w:bookmarkStart w:id="36" w:name="_Toc491780803"/>
      <w:r w:rsidRPr="0000090C">
        <w:t>4. Основные показатели развития планируемой территории</w:t>
      </w:r>
      <w:bookmarkEnd w:id="36"/>
    </w:p>
    <w:p w:rsidR="007C7ECC" w:rsidRPr="0000090C" w:rsidRDefault="007C7ECC" w:rsidP="005A7573">
      <w:pPr>
        <w:ind w:firstLine="0"/>
        <w:rPr>
          <w:b/>
        </w:rPr>
      </w:pPr>
    </w:p>
    <w:p w:rsidR="007C7ECC" w:rsidRPr="0000090C" w:rsidRDefault="007C7ECC" w:rsidP="007C7ECC">
      <w:r w:rsidRPr="0000090C">
        <w:t xml:space="preserve">Основные показатели развития планируемой территории представлены в таблице </w:t>
      </w:r>
      <w:r w:rsidR="001E7500" w:rsidRPr="0000090C">
        <w:t>3</w:t>
      </w:r>
      <w:r w:rsidRPr="0000090C">
        <w:t>.</w:t>
      </w:r>
    </w:p>
    <w:p w:rsidR="007C7ECC" w:rsidRPr="0000090C" w:rsidRDefault="007C7ECC" w:rsidP="007C7ECC">
      <w:pPr>
        <w:jc w:val="right"/>
      </w:pPr>
      <w:r w:rsidRPr="0000090C">
        <w:t xml:space="preserve">Таблица </w:t>
      </w:r>
      <w:r w:rsidR="001E7500" w:rsidRPr="0000090C">
        <w:t>3</w:t>
      </w:r>
    </w:p>
    <w:p w:rsidR="007C7ECC" w:rsidRPr="0000090C" w:rsidRDefault="007C7ECC" w:rsidP="007C7ECC">
      <w:pPr>
        <w:jc w:val="right"/>
        <w:rPr>
          <w:sz w:val="24"/>
          <w:szCs w:val="24"/>
        </w:rPr>
      </w:pPr>
    </w:p>
    <w:p w:rsidR="007C7ECC" w:rsidRPr="0000090C" w:rsidRDefault="007C7ECC" w:rsidP="007C7ECC">
      <w:pPr>
        <w:jc w:val="center"/>
        <w:rPr>
          <w:szCs w:val="28"/>
        </w:rPr>
      </w:pPr>
      <w:r w:rsidRPr="0000090C">
        <w:rPr>
          <w:szCs w:val="28"/>
        </w:rPr>
        <w:t>Основные показатели развития планируемой территории</w:t>
      </w:r>
    </w:p>
    <w:p w:rsidR="007C7ECC" w:rsidRPr="0000090C" w:rsidRDefault="007C7ECC" w:rsidP="007C7ECC">
      <w:pPr>
        <w:jc w:val="center"/>
        <w:rPr>
          <w:szCs w:val="28"/>
        </w:rPr>
      </w:pPr>
    </w:p>
    <w:tbl>
      <w:tblPr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61"/>
        <w:gridCol w:w="5955"/>
        <w:gridCol w:w="1417"/>
        <w:gridCol w:w="1560"/>
      </w:tblGrid>
      <w:tr w:rsidR="007C7ECC" w:rsidRPr="0000090C" w:rsidTr="001E7500">
        <w:trPr>
          <w:trHeight w:val="543"/>
          <w:tblHeader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№</w:t>
            </w:r>
          </w:p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00090C">
              <w:rPr>
                <w:szCs w:val="28"/>
              </w:rPr>
              <w:t>п</w:t>
            </w:r>
            <w:proofErr w:type="spellEnd"/>
            <w:proofErr w:type="gramEnd"/>
            <w:r w:rsidRPr="0000090C">
              <w:rPr>
                <w:szCs w:val="28"/>
              </w:rPr>
              <w:t>/</w:t>
            </w:r>
            <w:proofErr w:type="spellStart"/>
            <w:r w:rsidRPr="0000090C">
              <w:rPr>
                <w:szCs w:val="28"/>
              </w:rPr>
              <w:t>п</w:t>
            </w:r>
            <w:proofErr w:type="spellEnd"/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 xml:space="preserve">Наименование </w:t>
            </w:r>
          </w:p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показателя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 xml:space="preserve">Единица </w:t>
            </w:r>
          </w:p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измерения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 xml:space="preserve">Итого </w:t>
            </w:r>
          </w:p>
          <w:p w:rsidR="007C7ECC" w:rsidRPr="0000090C" w:rsidRDefault="007C7ECC" w:rsidP="001E7500">
            <w:pPr>
              <w:ind w:left="-28" w:right="-28"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до 2030 года</w:t>
            </w:r>
          </w:p>
        </w:tc>
      </w:tr>
    </w:tbl>
    <w:p w:rsidR="007C7ECC" w:rsidRPr="0000090C" w:rsidRDefault="007C7ECC" w:rsidP="007C7ECC">
      <w:pPr>
        <w:ind w:firstLine="0"/>
        <w:rPr>
          <w:sz w:val="2"/>
          <w:szCs w:val="28"/>
        </w:rPr>
      </w:pPr>
    </w:p>
    <w:tbl>
      <w:tblPr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63"/>
        <w:gridCol w:w="5955"/>
        <w:gridCol w:w="1415"/>
        <w:gridCol w:w="1560"/>
      </w:tblGrid>
      <w:tr w:rsidR="007C7ECC" w:rsidRPr="0000090C" w:rsidTr="001E7500">
        <w:trPr>
          <w:tblHeader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</w:t>
            </w:r>
          </w:p>
        </w:tc>
      </w:tr>
      <w:tr w:rsidR="001D2351" w:rsidRPr="0000090C" w:rsidTr="001D2351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00090C" w:rsidRDefault="001D2351" w:rsidP="00F45195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00090C" w:rsidRDefault="001D2351" w:rsidP="00F45195">
            <w:pPr>
              <w:ind w:left="23" w:right="23" w:firstLine="0"/>
              <w:rPr>
                <w:sz w:val="24"/>
                <w:szCs w:val="24"/>
              </w:rPr>
            </w:pPr>
            <w:r w:rsidRPr="0000090C">
              <w:rPr>
                <w:szCs w:val="28"/>
              </w:rPr>
              <w:t>Территория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bookmarkStart w:id="37" w:name="_Hlk468038919"/>
            <w:r w:rsidRPr="0000090C">
              <w:rPr>
                <w:szCs w:val="28"/>
              </w:rPr>
              <w:t>1.1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1237</w:t>
            </w:r>
          </w:p>
        </w:tc>
      </w:tr>
      <w:tr w:rsidR="007C7ECC" w:rsidRPr="0000090C" w:rsidTr="001E7500">
        <w:trPr>
          <w:trHeight w:val="630"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3219EB" w:rsidP="00FE778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24</w:t>
            </w:r>
            <w:r w:rsidR="007C7ECC" w:rsidRPr="0000090C">
              <w:rPr>
                <w:szCs w:val="28"/>
              </w:rPr>
              <w:t>,</w:t>
            </w:r>
            <w:r w:rsidR="00FE778E" w:rsidRPr="0000090C">
              <w:rPr>
                <w:szCs w:val="28"/>
              </w:rPr>
              <w:t>5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1E7500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1.1.1.</w:t>
            </w:r>
            <w:r w:rsidR="001E7500" w:rsidRPr="0000090C">
              <w:rPr>
                <w:szCs w:val="28"/>
              </w:rPr>
              <w:t>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объектов отдыха и оздоровления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FE778E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21,96</w:t>
            </w:r>
          </w:p>
        </w:tc>
      </w:tr>
      <w:tr w:rsidR="007C7ECC" w:rsidRPr="0000090C" w:rsidTr="001E7500">
        <w:trPr>
          <w:trHeight w:val="187"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1E7500">
            <w:pPr>
              <w:ind w:firstLine="0"/>
              <w:jc w:val="center"/>
              <w:rPr>
                <w:szCs w:val="28"/>
              </w:rPr>
            </w:pPr>
            <w:bookmarkStart w:id="38" w:name="_Hlk468037207"/>
            <w:r w:rsidRPr="0000090C">
              <w:rPr>
                <w:szCs w:val="28"/>
              </w:rPr>
              <w:t>1.1.1.</w:t>
            </w:r>
            <w:r w:rsidR="001E7500" w:rsidRPr="0000090C">
              <w:rPr>
                <w:szCs w:val="28"/>
              </w:rPr>
              <w:t>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 xml:space="preserve">Зона объектов </w:t>
            </w:r>
            <w:r w:rsidR="00DE60D7" w:rsidRPr="0000090C">
              <w:rPr>
                <w:szCs w:val="28"/>
              </w:rPr>
              <w:t>культуры и спорта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FE778E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2,54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FE778E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41,16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E778E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1.1.2.</w:t>
            </w:r>
            <w:r w:rsidR="00FE778E" w:rsidRPr="0000090C">
              <w:rPr>
                <w:szCs w:val="28"/>
              </w:rPr>
              <w:t>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 xml:space="preserve">Зона объектов здравоохранения 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17,95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E778E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1.1.2.</w:t>
            </w:r>
            <w:r w:rsidR="00FE778E" w:rsidRPr="0000090C">
              <w:rPr>
                <w:szCs w:val="28"/>
              </w:rPr>
              <w:t>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8,31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E778E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1.1.2.</w:t>
            </w:r>
            <w:r w:rsidR="00FE778E" w:rsidRPr="0000090C">
              <w:rPr>
                <w:szCs w:val="28"/>
              </w:rPr>
              <w:t>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специализированной общественной з</w:t>
            </w:r>
            <w:r w:rsidRPr="0000090C">
              <w:rPr>
                <w:szCs w:val="28"/>
              </w:rPr>
              <w:t>а</w:t>
            </w:r>
            <w:r w:rsidRPr="0000090C">
              <w:rPr>
                <w:szCs w:val="28"/>
              </w:rPr>
              <w:t>стройки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5A7B54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6,07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E778E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1.1.2.</w:t>
            </w:r>
            <w:r w:rsidR="00FE778E" w:rsidRPr="0000090C">
              <w:rPr>
                <w:szCs w:val="28"/>
              </w:rPr>
              <w:t>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объектов дошкольного, начального общ</w:t>
            </w:r>
            <w:r w:rsidRPr="0000090C">
              <w:rPr>
                <w:szCs w:val="28"/>
              </w:rPr>
              <w:t>е</w:t>
            </w:r>
            <w:r w:rsidRPr="0000090C">
              <w:rPr>
                <w:szCs w:val="28"/>
              </w:rPr>
              <w:t>го, основного общего и среднего общего обр</w:t>
            </w:r>
            <w:r w:rsidRPr="0000090C">
              <w:rPr>
                <w:szCs w:val="28"/>
              </w:rPr>
              <w:t>а</w:t>
            </w:r>
            <w:r w:rsidRPr="0000090C">
              <w:rPr>
                <w:szCs w:val="28"/>
              </w:rPr>
              <w:t>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20711E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8,83</w:t>
            </w:r>
          </w:p>
        </w:tc>
      </w:tr>
      <w:bookmarkEnd w:id="38"/>
      <w:tr w:rsidR="00B47069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47069" w:rsidRPr="0000090C" w:rsidRDefault="00B47069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47069" w:rsidRPr="0000090C" w:rsidRDefault="00B47069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Жилые зоны,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47069" w:rsidRPr="0000090C" w:rsidRDefault="00B47069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47069" w:rsidRPr="0000090C" w:rsidRDefault="00B47069" w:rsidP="0000090C">
            <w:pPr>
              <w:ind w:firstLine="0"/>
              <w:jc w:val="center"/>
              <w:rPr>
                <w:b/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43,14</w:t>
            </w:r>
          </w:p>
        </w:tc>
      </w:tr>
      <w:tr w:rsidR="00B47069" w:rsidRPr="0000090C" w:rsidTr="001E7500">
        <w:trPr>
          <w:cantSplit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47069" w:rsidRPr="0000090C" w:rsidRDefault="00B47069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1.1.3.1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47069" w:rsidRPr="0000090C" w:rsidRDefault="00B47069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B47069" w:rsidRPr="0000090C" w:rsidRDefault="00B47069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B47069" w:rsidRPr="0000090C" w:rsidRDefault="00B47069" w:rsidP="0000090C">
            <w:pPr>
              <w:ind w:firstLine="0"/>
              <w:jc w:val="center"/>
              <w:rPr>
                <w:color w:val="000000"/>
                <w:szCs w:val="28"/>
              </w:rPr>
            </w:pPr>
            <w:r w:rsidRPr="0000090C">
              <w:rPr>
                <w:color w:val="000000"/>
                <w:szCs w:val="28"/>
              </w:rPr>
              <w:t>43,14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Зоны производственные объектов,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29,44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1.1.4.1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29,44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1.1.5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Зоны инженерной и транспортной инфрастру</w:t>
            </w:r>
            <w:r w:rsidRPr="0000090C">
              <w:rPr>
                <w:szCs w:val="28"/>
              </w:rPr>
              <w:t>к</w:t>
            </w:r>
            <w:r w:rsidRPr="0000090C">
              <w:rPr>
                <w:szCs w:val="28"/>
              </w:rPr>
              <w:t>туры,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B47069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133,8</w:t>
            </w:r>
            <w:r w:rsidR="00B47069" w:rsidRPr="0000090C">
              <w:rPr>
                <w:szCs w:val="28"/>
              </w:rPr>
              <w:t>4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bookmarkStart w:id="39" w:name="_Hlk468040942"/>
            <w:r w:rsidRPr="0000090C">
              <w:rPr>
                <w:szCs w:val="28"/>
              </w:rPr>
              <w:t>1.1.5.1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сооружений и коммуникаций автомобил</w:t>
            </w:r>
            <w:r w:rsidRPr="0000090C">
              <w:rPr>
                <w:szCs w:val="28"/>
              </w:rPr>
              <w:t>ь</w:t>
            </w:r>
            <w:r w:rsidRPr="0000090C">
              <w:rPr>
                <w:szCs w:val="28"/>
              </w:rPr>
              <w:t>ного, речного, воздушного транспорта, метр</w:t>
            </w:r>
            <w:r w:rsidRPr="0000090C">
              <w:rPr>
                <w:szCs w:val="28"/>
              </w:rPr>
              <w:t>о</w:t>
            </w:r>
            <w:r w:rsidRPr="0000090C">
              <w:rPr>
                <w:szCs w:val="28"/>
              </w:rPr>
              <w:t>политена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78,38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1.1.5.2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B47069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54,8</w:t>
            </w:r>
            <w:r w:rsidR="00B47069" w:rsidRPr="0000090C">
              <w:rPr>
                <w:szCs w:val="28"/>
              </w:rPr>
              <w:t>3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1.1.5.3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0,6</w:t>
            </w:r>
            <w:r w:rsidR="003219EB" w:rsidRPr="0000090C">
              <w:rPr>
                <w:szCs w:val="28"/>
              </w:rPr>
              <w:t>3</w:t>
            </w:r>
          </w:p>
        </w:tc>
      </w:tr>
      <w:bookmarkEnd w:id="39"/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1.1.6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4,7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1.1.6.1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4,7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1.1.7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B47069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Зона существующей застройки индивидуальн</w:t>
            </w:r>
            <w:r w:rsidRPr="0000090C">
              <w:rPr>
                <w:color w:val="000000"/>
                <w:szCs w:val="28"/>
              </w:rPr>
              <w:t>ы</w:t>
            </w:r>
            <w:r w:rsidRPr="0000090C">
              <w:rPr>
                <w:color w:val="000000"/>
                <w:szCs w:val="28"/>
              </w:rPr>
              <w:t>ми жилыми домами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B47069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62,39</w:t>
            </w:r>
          </w:p>
        </w:tc>
      </w:tr>
      <w:tr w:rsidR="007C7ECC" w:rsidRPr="0000090C" w:rsidTr="001E7500">
        <w:trPr>
          <w:cantSplit/>
        </w:trPr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B47069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1.1.8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B47069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Зона существующих объектов ведения садово</w:t>
            </w:r>
            <w:r w:rsidRPr="0000090C">
              <w:rPr>
                <w:color w:val="000000"/>
                <w:szCs w:val="28"/>
              </w:rPr>
              <w:t>д</w:t>
            </w:r>
            <w:r w:rsidRPr="0000090C">
              <w:rPr>
                <w:color w:val="000000"/>
                <w:szCs w:val="28"/>
              </w:rPr>
              <w:t>ства и огородничества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267,89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375F88">
            <w:pPr>
              <w:ind w:firstLine="0"/>
              <w:jc w:val="center"/>
              <w:rPr>
                <w:szCs w:val="28"/>
              </w:rPr>
            </w:pPr>
            <w:bookmarkStart w:id="40" w:name="_Hlk468038643"/>
            <w:r w:rsidRPr="0000090C">
              <w:rPr>
                <w:szCs w:val="28"/>
              </w:rPr>
              <w:t>1.1.</w:t>
            </w:r>
            <w:r w:rsidR="00375F88" w:rsidRPr="0000090C">
              <w:rPr>
                <w:szCs w:val="28"/>
              </w:rPr>
              <w:t>9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375F88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color w:val="000000"/>
                <w:szCs w:val="28"/>
              </w:rPr>
              <w:t>618,52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375F88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1.1.</w:t>
            </w:r>
            <w:r w:rsidR="00375F88" w:rsidRPr="0000090C">
              <w:rPr>
                <w:szCs w:val="28"/>
              </w:rPr>
              <w:t>10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Парки, скверы, бульвары, иные озеленен</w:t>
            </w:r>
            <w:r w:rsidR="004D5169" w:rsidRPr="0000090C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375F88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11,6</w:t>
            </w:r>
            <w:r w:rsidR="00375F88" w:rsidRPr="0000090C">
              <w:rPr>
                <w:szCs w:val="28"/>
              </w:rPr>
              <w:t>4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375F88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1.1</w:t>
            </w:r>
            <w:r w:rsidR="00375F88" w:rsidRPr="0000090C">
              <w:rPr>
                <w:szCs w:val="28"/>
              </w:rPr>
              <w:t>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Озелененные территории ограниченного пол</w:t>
            </w:r>
            <w:r w:rsidRPr="0000090C">
              <w:rPr>
                <w:szCs w:val="28"/>
              </w:rPr>
              <w:t>ь</w:t>
            </w:r>
            <w:r w:rsidRPr="0000090C">
              <w:rPr>
                <w:szCs w:val="28"/>
              </w:rPr>
              <w:t>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га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0,78</w:t>
            </w:r>
          </w:p>
        </w:tc>
      </w:tr>
      <w:tr w:rsidR="001D2351" w:rsidRPr="0000090C" w:rsidTr="001D2351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00090C" w:rsidRDefault="001D2351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D2351" w:rsidRPr="0000090C" w:rsidRDefault="001D2351" w:rsidP="00F45195">
            <w:pPr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Население</w:t>
            </w:r>
          </w:p>
        </w:tc>
      </w:tr>
      <w:bookmarkEnd w:id="37"/>
      <w:bookmarkEnd w:id="40"/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Численность населения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 xml:space="preserve">тыс. </w:t>
            </w:r>
            <w:r w:rsidR="007C7ECC" w:rsidRPr="0000090C">
              <w:rPr>
                <w:szCs w:val="28"/>
              </w:rPr>
              <w:t>чел</w:t>
            </w:r>
            <w:r w:rsidR="007C7ECC" w:rsidRPr="0000090C">
              <w:rPr>
                <w:szCs w:val="28"/>
              </w:rPr>
              <w:t>о</w:t>
            </w:r>
            <w:r w:rsidR="007C7ECC" w:rsidRPr="0000090C">
              <w:rPr>
                <w:szCs w:val="28"/>
              </w:rPr>
              <w:t>век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82FA1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</w:t>
            </w:r>
            <w:r w:rsidR="00F82FA1" w:rsidRPr="0000090C">
              <w:rPr>
                <w:szCs w:val="28"/>
              </w:rPr>
              <w:t>0</w:t>
            </w:r>
            <w:r w:rsidRPr="0000090C">
              <w:rPr>
                <w:szCs w:val="28"/>
              </w:rPr>
              <w:t>,</w:t>
            </w:r>
            <w:r w:rsidR="00F82FA1" w:rsidRPr="0000090C">
              <w:rPr>
                <w:szCs w:val="28"/>
              </w:rPr>
              <w:t>9</w:t>
            </w:r>
            <w:r w:rsidR="009009DC" w:rsidRPr="0000090C">
              <w:rPr>
                <w:szCs w:val="28"/>
              </w:rPr>
              <w:t>*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Жилищный фонд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 xml:space="preserve">тыс. </w:t>
            </w:r>
            <w:r w:rsidR="007C7ECC" w:rsidRPr="0000090C">
              <w:rPr>
                <w:szCs w:val="28"/>
              </w:rPr>
              <w:t>кв. 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F82FA1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414,9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883CF1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Средняя обеспеченность населения общей ж</w:t>
            </w:r>
            <w:r w:rsidRPr="0000090C">
              <w:rPr>
                <w:szCs w:val="28"/>
              </w:rPr>
              <w:t>и</w:t>
            </w:r>
            <w:r w:rsidRPr="0000090C">
              <w:rPr>
                <w:szCs w:val="28"/>
              </w:rPr>
              <w:t>лой площадью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E7500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 xml:space="preserve">кв. м </w:t>
            </w:r>
          </w:p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общей площади/</w:t>
            </w:r>
          </w:p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человека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535B17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19,8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2.4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Плотность населения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человек/</w:t>
            </w:r>
            <w:proofErr w:type="gramStart"/>
            <w:r w:rsidRPr="0000090C">
              <w:rPr>
                <w:szCs w:val="28"/>
              </w:rPr>
              <w:t>га</w:t>
            </w:r>
            <w:proofErr w:type="gramEnd"/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535B17">
            <w:pPr>
              <w:autoSpaceDE w:val="0"/>
              <w:autoSpaceDN w:val="0"/>
              <w:ind w:firstLine="0"/>
              <w:jc w:val="center"/>
              <w:rPr>
                <w:color w:val="FF0000"/>
                <w:szCs w:val="28"/>
              </w:rPr>
            </w:pPr>
            <w:r w:rsidRPr="0000090C">
              <w:rPr>
                <w:szCs w:val="28"/>
              </w:rPr>
              <w:t>1</w:t>
            </w:r>
            <w:r w:rsidR="00535B17" w:rsidRPr="0000090C">
              <w:rPr>
                <w:szCs w:val="28"/>
              </w:rPr>
              <w:t>6,9</w:t>
            </w:r>
          </w:p>
        </w:tc>
      </w:tr>
      <w:tr w:rsidR="001E7500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00090C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00090C" w:rsidRDefault="001E7500" w:rsidP="00F45195">
            <w:pPr>
              <w:autoSpaceDE w:val="0"/>
              <w:autoSpaceDN w:val="0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Объекты федерального, регионального, местного значения, объекты с</w:t>
            </w:r>
            <w:r w:rsidRPr="0000090C">
              <w:rPr>
                <w:szCs w:val="28"/>
              </w:rPr>
              <w:t>о</w:t>
            </w:r>
            <w:r w:rsidRPr="0000090C">
              <w:rPr>
                <w:szCs w:val="28"/>
              </w:rPr>
              <w:t>циально-культурного и коммунально-бытового назначения и иные об</w:t>
            </w:r>
            <w:r w:rsidRPr="0000090C">
              <w:rPr>
                <w:szCs w:val="28"/>
              </w:rPr>
              <w:t>ъ</w:t>
            </w:r>
            <w:r w:rsidRPr="0000090C">
              <w:rPr>
                <w:szCs w:val="28"/>
              </w:rPr>
              <w:t>екты капитального строительства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мест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640B73" w:rsidP="007C7ECC">
            <w:pPr>
              <w:autoSpaceDE w:val="0"/>
              <w:autoSpaceDN w:val="0"/>
              <w:ind w:firstLine="0"/>
              <w:jc w:val="center"/>
              <w:rPr>
                <w:color w:val="FF0000"/>
                <w:szCs w:val="28"/>
              </w:rPr>
            </w:pPr>
            <w:r w:rsidRPr="0000090C">
              <w:rPr>
                <w:szCs w:val="28"/>
              </w:rPr>
              <w:t>995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Общеобразовательные организации (общеобр</w:t>
            </w:r>
            <w:r w:rsidRPr="0000090C">
              <w:rPr>
                <w:szCs w:val="28"/>
              </w:rPr>
              <w:t>а</w:t>
            </w:r>
            <w:r w:rsidRPr="0000090C">
              <w:rPr>
                <w:szCs w:val="28"/>
              </w:rPr>
              <w:t>зовательные школы)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мест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1972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Поликлиники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посещ</w:t>
            </w:r>
            <w:r w:rsidRPr="0000090C">
              <w:rPr>
                <w:szCs w:val="28"/>
              </w:rPr>
              <w:t>е</w:t>
            </w:r>
            <w:r w:rsidRPr="0000090C">
              <w:rPr>
                <w:szCs w:val="28"/>
              </w:rPr>
              <w:t>ний в см</w:t>
            </w:r>
            <w:r w:rsidRPr="0000090C">
              <w:rPr>
                <w:szCs w:val="28"/>
              </w:rPr>
              <w:t>е</w:t>
            </w:r>
            <w:r w:rsidRPr="0000090C">
              <w:rPr>
                <w:szCs w:val="28"/>
              </w:rPr>
              <w:t>ну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027B3" w:rsidP="007027B3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400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</w:t>
            </w:r>
            <w:r w:rsidR="0074187B" w:rsidRPr="0000090C">
              <w:rPr>
                <w:szCs w:val="28"/>
              </w:rPr>
              <w:t>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926EAD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Объекты</w:t>
            </w:r>
            <w:r w:rsidR="007C7ECC" w:rsidRPr="0000090C">
              <w:rPr>
                <w:szCs w:val="28"/>
              </w:rPr>
              <w:t xml:space="preserve"> общей врачебной практики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объектов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</w:t>
            </w:r>
            <w:r w:rsidR="0074187B" w:rsidRPr="0000090C">
              <w:rPr>
                <w:szCs w:val="28"/>
              </w:rPr>
              <w:t>5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Аптеки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объектов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</w:t>
            </w:r>
            <w:r w:rsidR="006502AA" w:rsidRPr="0000090C">
              <w:rPr>
                <w:szCs w:val="28"/>
              </w:rPr>
              <w:t>0</w:t>
            </w:r>
          </w:p>
        </w:tc>
      </w:tr>
      <w:tr w:rsidR="007C7ECC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3.</w:t>
            </w:r>
            <w:r w:rsidR="0074187B" w:rsidRPr="0000090C">
              <w:rPr>
                <w:szCs w:val="28"/>
              </w:rPr>
              <w:t>6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Библиотеки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объектов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D2632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</w:t>
            </w:r>
          </w:p>
        </w:tc>
      </w:tr>
      <w:tr w:rsidR="001E7500" w:rsidRPr="0000090C" w:rsidTr="001E7500"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00090C" w:rsidRDefault="001E7500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</w:t>
            </w:r>
          </w:p>
        </w:tc>
        <w:tc>
          <w:tcPr>
            <w:tcW w:w="4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E7500" w:rsidRPr="0000090C" w:rsidRDefault="001E7500" w:rsidP="00F45195">
            <w:pPr>
              <w:autoSpaceDE w:val="0"/>
              <w:autoSpaceDN w:val="0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Транспортная инфраструктура</w:t>
            </w:r>
          </w:p>
        </w:tc>
      </w:tr>
      <w:tr w:rsidR="007C7ECC" w:rsidRPr="0000090C" w:rsidTr="001E7500">
        <w:trPr>
          <w:trHeight w:val="605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15,05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4.1.1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widowControl w:val="0"/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Магистральные дороги скоростного движения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4,5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4.1.2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4,9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4.1.3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Улицы в жилой застройке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3,65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4.1.4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 xml:space="preserve">Улицы и дороги </w:t>
            </w:r>
            <w:r w:rsidR="00310C44" w:rsidRPr="0000090C">
              <w:rPr>
                <w:szCs w:val="28"/>
              </w:rPr>
              <w:t xml:space="preserve">в </w:t>
            </w:r>
            <w:r w:rsidRPr="0000090C">
              <w:rPr>
                <w:szCs w:val="28"/>
              </w:rPr>
              <w:t>научно-производственных, промышленных и коммунально-складских ра</w:t>
            </w:r>
            <w:r w:rsidRPr="0000090C">
              <w:rPr>
                <w:szCs w:val="28"/>
              </w:rPr>
              <w:t>й</w:t>
            </w:r>
            <w:r w:rsidRPr="0000090C">
              <w:rPr>
                <w:szCs w:val="28"/>
              </w:rPr>
              <w:t>онах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0,7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4.1.5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Проезды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км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1,3</w:t>
            </w:r>
          </w:p>
        </w:tc>
      </w:tr>
      <w:tr w:rsidR="007C7ECC" w:rsidRPr="0000090C" w:rsidTr="001E7500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BD4792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4.1.6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единиц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3</w:t>
            </w:r>
          </w:p>
        </w:tc>
      </w:tr>
      <w:tr w:rsidR="007C7ECC" w:rsidRPr="0000090C" w:rsidTr="00F45195">
        <w:tc>
          <w:tcPr>
            <w:tcW w:w="576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BD4792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4.1.7</w:t>
            </w:r>
          </w:p>
        </w:tc>
        <w:tc>
          <w:tcPr>
            <w:tcW w:w="2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F45195">
            <w:pPr>
              <w:autoSpaceDE w:val="0"/>
              <w:autoSpaceDN w:val="0"/>
              <w:spacing w:line="240" w:lineRule="atLeast"/>
              <w:ind w:left="23" w:right="23" w:firstLine="0"/>
              <w:rPr>
                <w:szCs w:val="28"/>
              </w:rPr>
            </w:pPr>
            <w:r w:rsidRPr="0000090C">
              <w:rPr>
                <w:szCs w:val="28"/>
              </w:rPr>
              <w:t>Внеуличные пешеходные переходы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единиц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C7ECC" w:rsidRPr="0000090C" w:rsidRDefault="007C7ECC" w:rsidP="007C7ECC">
            <w:pPr>
              <w:ind w:firstLine="0"/>
              <w:jc w:val="center"/>
              <w:rPr>
                <w:szCs w:val="28"/>
              </w:rPr>
            </w:pPr>
            <w:r w:rsidRPr="0000090C">
              <w:rPr>
                <w:szCs w:val="28"/>
              </w:rPr>
              <w:t>2</w:t>
            </w:r>
          </w:p>
        </w:tc>
      </w:tr>
    </w:tbl>
    <w:p w:rsidR="00F45195" w:rsidRDefault="00F45195"/>
    <w:tbl>
      <w:tblPr>
        <w:tblW w:w="5058" w:type="pct"/>
        <w:tblLayout w:type="fixed"/>
        <w:tblCellMar>
          <w:left w:w="57" w:type="dxa"/>
          <w:right w:w="57" w:type="dxa"/>
        </w:tblCellMar>
        <w:tblLook w:val="0000"/>
      </w:tblPr>
      <w:tblGrid>
        <w:gridCol w:w="1871"/>
        <w:gridCol w:w="8222"/>
      </w:tblGrid>
      <w:tr w:rsidR="00F45195" w:rsidRPr="0000090C" w:rsidTr="00196DF3">
        <w:tc>
          <w:tcPr>
            <w:tcW w:w="927" w:type="pct"/>
            <w:tcMar>
              <w:left w:w="28" w:type="dxa"/>
              <w:right w:w="28" w:type="dxa"/>
            </w:tcMar>
          </w:tcPr>
          <w:p w:rsidR="00F45195" w:rsidRPr="00196DF3" w:rsidRDefault="00F45195" w:rsidP="00F45195">
            <w:pPr>
              <w:ind w:firstLine="0"/>
              <w:rPr>
                <w:sz w:val="26"/>
                <w:szCs w:val="26"/>
              </w:rPr>
            </w:pPr>
            <w:r w:rsidRPr="00196DF3">
              <w:rPr>
                <w:sz w:val="26"/>
                <w:szCs w:val="26"/>
              </w:rPr>
              <w:t>Примечания:</w:t>
            </w:r>
          </w:p>
        </w:tc>
        <w:tc>
          <w:tcPr>
            <w:tcW w:w="4073" w:type="pct"/>
            <w:tcMar>
              <w:left w:w="28" w:type="dxa"/>
              <w:right w:w="28" w:type="dxa"/>
            </w:tcMar>
          </w:tcPr>
          <w:p w:rsidR="00F45195" w:rsidRPr="00196DF3" w:rsidRDefault="00F45195" w:rsidP="00196DF3">
            <w:pPr>
              <w:ind w:firstLine="0"/>
              <w:rPr>
                <w:sz w:val="26"/>
                <w:szCs w:val="26"/>
              </w:rPr>
            </w:pPr>
            <w:r w:rsidRPr="00196DF3">
              <w:rPr>
                <w:sz w:val="26"/>
                <w:szCs w:val="26"/>
              </w:rPr>
              <w:t>*  </w:t>
            </w:r>
            <w:r w:rsidR="00196DF3" w:rsidRPr="00196DF3">
              <w:rPr>
                <w:sz w:val="26"/>
                <w:szCs w:val="26"/>
              </w:rPr>
              <w:t xml:space="preserve">- </w:t>
            </w:r>
            <w:r w:rsidRPr="00196DF3">
              <w:rPr>
                <w:sz w:val="26"/>
                <w:szCs w:val="26"/>
              </w:rPr>
              <w:t xml:space="preserve"> Уменьшение численности населения связано со сносом части инд</w:t>
            </w:r>
            <w:r w:rsidRPr="00196DF3">
              <w:rPr>
                <w:sz w:val="26"/>
                <w:szCs w:val="26"/>
              </w:rPr>
              <w:t>и</w:t>
            </w:r>
            <w:r w:rsidRPr="00196DF3">
              <w:rPr>
                <w:sz w:val="26"/>
                <w:szCs w:val="26"/>
              </w:rPr>
              <w:t>видуальной жилой застройки в месте концентрации  инженерных ко</w:t>
            </w:r>
            <w:r w:rsidRPr="00196DF3">
              <w:rPr>
                <w:sz w:val="26"/>
                <w:szCs w:val="26"/>
              </w:rPr>
              <w:t>м</w:t>
            </w:r>
            <w:r w:rsidRPr="00196DF3">
              <w:rPr>
                <w:sz w:val="26"/>
                <w:szCs w:val="26"/>
              </w:rPr>
              <w:t>муникаций на расчетный срок.</w:t>
            </w:r>
          </w:p>
        </w:tc>
      </w:tr>
      <w:bookmarkEnd w:id="11"/>
    </w:tbl>
    <w:p w:rsidR="007C7ECC" w:rsidRPr="0000090C" w:rsidRDefault="007C7ECC" w:rsidP="007C7ECC">
      <w:pPr>
        <w:ind w:firstLine="0"/>
      </w:pPr>
    </w:p>
    <w:p w:rsidR="00A708F5" w:rsidRPr="0000090C" w:rsidRDefault="00A708F5" w:rsidP="00A708F5">
      <w:pPr>
        <w:pStyle w:val="1"/>
        <w:spacing w:before="0" w:after="0"/>
        <w:ind w:firstLine="0"/>
      </w:pPr>
      <w:r w:rsidRPr="0000090C">
        <w:t xml:space="preserve">5. Реализация проекта планировки территории </w:t>
      </w:r>
    </w:p>
    <w:p w:rsidR="00A708F5" w:rsidRPr="0000090C" w:rsidRDefault="00A708F5" w:rsidP="00A708F5">
      <w:pPr>
        <w:spacing w:line="240" w:lineRule="atLeast"/>
        <w:ind w:right="-2" w:firstLine="0"/>
        <w:jc w:val="center"/>
        <w:rPr>
          <w:szCs w:val="28"/>
        </w:rPr>
      </w:pPr>
    </w:p>
    <w:p w:rsidR="00A708F5" w:rsidRPr="0000090C" w:rsidRDefault="00A708F5" w:rsidP="00A708F5">
      <w:r w:rsidRPr="0000090C">
        <w:t>При последующих корректировках проекта планировки отобразить границу особо охраняемой природной территории (ООПТ) муниципального или реги</w:t>
      </w:r>
      <w:r w:rsidRPr="0000090C">
        <w:t>о</w:t>
      </w:r>
      <w:r w:rsidRPr="0000090C">
        <w:t>нального значения в случае ее установления в соответствии с порядком, пред</w:t>
      </w:r>
      <w:r w:rsidRPr="0000090C">
        <w:t>у</w:t>
      </w:r>
      <w:r w:rsidRPr="0000090C">
        <w:t>смотренным законодательством Российской Федерации</w:t>
      </w:r>
      <w:r w:rsidR="002E7005">
        <w:t>.</w:t>
      </w:r>
    </w:p>
    <w:p w:rsidR="00A708F5" w:rsidRPr="0000090C" w:rsidRDefault="00A708F5" w:rsidP="00A708F5">
      <w:pPr>
        <w:spacing w:line="240" w:lineRule="atLeast"/>
        <w:ind w:right="-2" w:firstLine="0"/>
        <w:jc w:val="center"/>
        <w:rPr>
          <w:szCs w:val="28"/>
        </w:rPr>
      </w:pPr>
    </w:p>
    <w:p w:rsidR="000D4110" w:rsidRPr="0000090C" w:rsidRDefault="000D4110" w:rsidP="000D4110">
      <w:pPr>
        <w:spacing w:line="240" w:lineRule="atLeast"/>
      </w:pPr>
    </w:p>
    <w:p w:rsidR="000D4110" w:rsidRPr="0000090C" w:rsidRDefault="000D4110" w:rsidP="000D4110">
      <w:pPr>
        <w:spacing w:line="240" w:lineRule="atLeast"/>
        <w:ind w:firstLine="0"/>
        <w:jc w:val="center"/>
        <w:rPr>
          <w:szCs w:val="28"/>
        </w:rPr>
      </w:pPr>
      <w:r w:rsidRPr="0000090C">
        <w:t>____________</w:t>
      </w:r>
    </w:p>
    <w:p w:rsidR="0034481A" w:rsidRPr="0000090C" w:rsidRDefault="0034481A" w:rsidP="00952A37">
      <w:pPr>
        <w:spacing w:line="240" w:lineRule="atLeast"/>
        <w:ind w:right="-2" w:firstLine="0"/>
        <w:jc w:val="center"/>
        <w:rPr>
          <w:szCs w:val="28"/>
        </w:rPr>
      </w:pPr>
    </w:p>
    <w:p w:rsidR="009E613D" w:rsidRPr="0000090C" w:rsidRDefault="009E613D" w:rsidP="000D0A80">
      <w:pPr>
        <w:spacing w:line="240" w:lineRule="atLeast"/>
        <w:ind w:right="-2" w:firstLine="0"/>
        <w:rPr>
          <w:szCs w:val="28"/>
        </w:rPr>
      </w:pPr>
    </w:p>
    <w:p w:rsidR="00185483" w:rsidRPr="0000090C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p w:rsidR="00185483" w:rsidRPr="0000090C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p w:rsidR="00185483" w:rsidRPr="0000090C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265476" w:rsidRPr="0000090C" w:rsidRDefault="00265476" w:rsidP="00952A37">
      <w:pPr>
        <w:spacing w:line="240" w:lineRule="atLeast"/>
        <w:ind w:right="-2" w:firstLine="0"/>
        <w:jc w:val="center"/>
        <w:rPr>
          <w:szCs w:val="28"/>
        </w:rPr>
      </w:pPr>
    </w:p>
    <w:p w:rsidR="00185483" w:rsidRDefault="00185483" w:rsidP="00196DF3">
      <w:pPr>
        <w:ind w:firstLine="0"/>
        <w:rPr>
          <w:szCs w:val="28"/>
        </w:rPr>
      </w:pPr>
    </w:p>
    <w:p w:rsidR="00185483" w:rsidRDefault="00185483" w:rsidP="00952A37">
      <w:pPr>
        <w:spacing w:line="240" w:lineRule="atLeast"/>
        <w:ind w:right="-2" w:firstLine="0"/>
        <w:jc w:val="center"/>
        <w:rPr>
          <w:szCs w:val="28"/>
        </w:rPr>
      </w:pPr>
    </w:p>
    <w:sectPr w:rsidR="00185483" w:rsidSect="0000090C">
      <w:headerReference w:type="even" r:id="rId20"/>
      <w:headerReference w:type="default" r:id="rId21"/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46C" w:rsidRDefault="00F4146C" w:rsidP="007B56B1">
      <w:r>
        <w:separator/>
      </w:r>
    </w:p>
    <w:p w:rsidR="00F4146C" w:rsidRDefault="00F4146C"/>
  </w:endnote>
  <w:endnote w:type="continuationSeparator" w:id="0">
    <w:p w:rsidR="00F4146C" w:rsidRDefault="00F4146C" w:rsidP="007B56B1">
      <w:r>
        <w:continuationSeparator/>
      </w:r>
    </w:p>
    <w:p w:rsidR="00F4146C" w:rsidRDefault="00F4146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46C" w:rsidRDefault="00F4146C" w:rsidP="007B56B1">
      <w:r>
        <w:separator/>
      </w:r>
    </w:p>
    <w:p w:rsidR="00F4146C" w:rsidRDefault="00F4146C"/>
  </w:footnote>
  <w:footnote w:type="continuationSeparator" w:id="0">
    <w:p w:rsidR="00F4146C" w:rsidRDefault="00F4146C" w:rsidP="007B56B1">
      <w:r>
        <w:continuationSeparator/>
      </w:r>
    </w:p>
    <w:p w:rsidR="00F4146C" w:rsidRDefault="00F4146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E" w:rsidRDefault="00EB47D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2308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2308E">
      <w:rPr>
        <w:rStyle w:val="a4"/>
        <w:noProof/>
      </w:rPr>
      <w:t>18</w:t>
    </w:r>
    <w:r>
      <w:rPr>
        <w:rStyle w:val="a4"/>
      </w:rPr>
      <w:fldChar w:fldCharType="end"/>
    </w:r>
  </w:p>
  <w:p w:rsidR="00C2308E" w:rsidRDefault="00C2308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E" w:rsidRDefault="00EB47D8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C2308E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2308E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E" w:rsidRDefault="00EB47D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2308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2308E">
      <w:rPr>
        <w:rStyle w:val="a4"/>
        <w:noProof/>
      </w:rPr>
      <w:t>18</w:t>
    </w:r>
    <w:r>
      <w:rPr>
        <w:rStyle w:val="a4"/>
      </w:rPr>
      <w:fldChar w:fldCharType="end"/>
    </w:r>
  </w:p>
  <w:p w:rsidR="00C2308E" w:rsidRDefault="00C2308E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E" w:rsidRDefault="00EB47D8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C2308E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2308E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8E" w:rsidRDefault="00EB47D8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2308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2308E" w:rsidRDefault="00C2308E" w:rsidP="00873EAC">
    <w:pPr>
      <w:pStyle w:val="a3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61019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2308E" w:rsidRPr="00292815" w:rsidRDefault="00EB47D8" w:rsidP="00292815">
        <w:pPr>
          <w:pStyle w:val="a3"/>
          <w:ind w:firstLine="0"/>
          <w:jc w:val="center"/>
          <w:rPr>
            <w:sz w:val="24"/>
            <w:szCs w:val="24"/>
          </w:rPr>
        </w:pPr>
        <w:r w:rsidRPr="00292815">
          <w:rPr>
            <w:sz w:val="24"/>
            <w:szCs w:val="24"/>
          </w:rPr>
          <w:fldChar w:fldCharType="begin"/>
        </w:r>
        <w:r w:rsidR="00C2308E" w:rsidRPr="00292815">
          <w:rPr>
            <w:sz w:val="24"/>
            <w:szCs w:val="24"/>
          </w:rPr>
          <w:instrText xml:space="preserve"> PAGE   \* MERGEFORMAT </w:instrText>
        </w:r>
        <w:r w:rsidRPr="00292815">
          <w:rPr>
            <w:sz w:val="24"/>
            <w:szCs w:val="24"/>
          </w:rPr>
          <w:fldChar w:fldCharType="separate"/>
        </w:r>
        <w:r w:rsidR="003937D2">
          <w:rPr>
            <w:noProof/>
            <w:sz w:val="24"/>
            <w:szCs w:val="24"/>
          </w:rPr>
          <w:t>25</w:t>
        </w:r>
        <w:r w:rsidRPr="00292815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9216D0"/>
    <w:multiLevelType w:val="hybridMultilevel"/>
    <w:tmpl w:val="B9604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9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0">
    <w:nsid w:val="58C137C8"/>
    <w:multiLevelType w:val="hybridMultilevel"/>
    <w:tmpl w:val="4AB8D9A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B7AA9"/>
    <w:multiLevelType w:val="hybridMultilevel"/>
    <w:tmpl w:val="62C23D68"/>
    <w:lvl w:ilvl="0" w:tplc="96DA8F3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5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6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2"/>
  </w:num>
  <w:num w:numId="5">
    <w:abstractNumId w:val="0"/>
  </w:num>
  <w:num w:numId="6">
    <w:abstractNumId w:val="15"/>
  </w:num>
  <w:num w:numId="7">
    <w:abstractNumId w:val="16"/>
  </w:num>
  <w:num w:numId="8">
    <w:abstractNumId w:val="3"/>
  </w:num>
  <w:num w:numId="9">
    <w:abstractNumId w:val="4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6"/>
  </w:num>
  <w:num w:numId="15">
    <w:abstractNumId w:val="11"/>
  </w:num>
  <w:num w:numId="16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90C"/>
    <w:rsid w:val="00001B3B"/>
    <w:rsid w:val="00001BC1"/>
    <w:rsid w:val="00001BD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1E5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1FA5"/>
    <w:rsid w:val="00023454"/>
    <w:rsid w:val="0002396A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20D1"/>
    <w:rsid w:val="0003302F"/>
    <w:rsid w:val="00033375"/>
    <w:rsid w:val="000333CB"/>
    <w:rsid w:val="00034E1B"/>
    <w:rsid w:val="00035246"/>
    <w:rsid w:val="00035DE2"/>
    <w:rsid w:val="000360F9"/>
    <w:rsid w:val="00036900"/>
    <w:rsid w:val="000372F4"/>
    <w:rsid w:val="000374C2"/>
    <w:rsid w:val="00037937"/>
    <w:rsid w:val="000401D7"/>
    <w:rsid w:val="00041566"/>
    <w:rsid w:val="00041C1F"/>
    <w:rsid w:val="00041D52"/>
    <w:rsid w:val="00042F32"/>
    <w:rsid w:val="00042F68"/>
    <w:rsid w:val="000448FC"/>
    <w:rsid w:val="00044994"/>
    <w:rsid w:val="00046048"/>
    <w:rsid w:val="00046182"/>
    <w:rsid w:val="000465BB"/>
    <w:rsid w:val="00046C7F"/>
    <w:rsid w:val="00047CF1"/>
    <w:rsid w:val="00050117"/>
    <w:rsid w:val="00050901"/>
    <w:rsid w:val="000512F0"/>
    <w:rsid w:val="0005200E"/>
    <w:rsid w:val="000533BB"/>
    <w:rsid w:val="0005351B"/>
    <w:rsid w:val="00053BE6"/>
    <w:rsid w:val="00053F17"/>
    <w:rsid w:val="000544C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463B"/>
    <w:rsid w:val="000659EB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3A0"/>
    <w:rsid w:val="00075AF2"/>
    <w:rsid w:val="000813B3"/>
    <w:rsid w:val="00081A8A"/>
    <w:rsid w:val="00081BCB"/>
    <w:rsid w:val="00082236"/>
    <w:rsid w:val="000822A6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007"/>
    <w:rsid w:val="0008717C"/>
    <w:rsid w:val="000876C6"/>
    <w:rsid w:val="00087B60"/>
    <w:rsid w:val="00087C9F"/>
    <w:rsid w:val="000917C8"/>
    <w:rsid w:val="00092076"/>
    <w:rsid w:val="00092D47"/>
    <w:rsid w:val="000936B6"/>
    <w:rsid w:val="000938A6"/>
    <w:rsid w:val="00095932"/>
    <w:rsid w:val="00095C66"/>
    <w:rsid w:val="000966D7"/>
    <w:rsid w:val="00096BA6"/>
    <w:rsid w:val="00097169"/>
    <w:rsid w:val="000977E8"/>
    <w:rsid w:val="000A075A"/>
    <w:rsid w:val="000A1077"/>
    <w:rsid w:val="000A108F"/>
    <w:rsid w:val="000A1AC7"/>
    <w:rsid w:val="000A1EEC"/>
    <w:rsid w:val="000A2049"/>
    <w:rsid w:val="000A2255"/>
    <w:rsid w:val="000A341D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809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0D89"/>
    <w:rsid w:val="000C1C6B"/>
    <w:rsid w:val="000C2078"/>
    <w:rsid w:val="000C39D8"/>
    <w:rsid w:val="000C3E0E"/>
    <w:rsid w:val="000C486C"/>
    <w:rsid w:val="000C4AB8"/>
    <w:rsid w:val="000C5391"/>
    <w:rsid w:val="000C56E6"/>
    <w:rsid w:val="000C5E0A"/>
    <w:rsid w:val="000C70B0"/>
    <w:rsid w:val="000C77A3"/>
    <w:rsid w:val="000C7F6D"/>
    <w:rsid w:val="000D0A80"/>
    <w:rsid w:val="000D1599"/>
    <w:rsid w:val="000D1A17"/>
    <w:rsid w:val="000D1BA7"/>
    <w:rsid w:val="000D2B32"/>
    <w:rsid w:val="000D3124"/>
    <w:rsid w:val="000D4110"/>
    <w:rsid w:val="000D4486"/>
    <w:rsid w:val="000D4CA8"/>
    <w:rsid w:val="000D7166"/>
    <w:rsid w:val="000D73BE"/>
    <w:rsid w:val="000D73F7"/>
    <w:rsid w:val="000D7708"/>
    <w:rsid w:val="000E0A65"/>
    <w:rsid w:val="000E14A8"/>
    <w:rsid w:val="000E16A9"/>
    <w:rsid w:val="000E19C1"/>
    <w:rsid w:val="000E26A1"/>
    <w:rsid w:val="000E291A"/>
    <w:rsid w:val="000E2ECA"/>
    <w:rsid w:val="000E3061"/>
    <w:rsid w:val="000E30E9"/>
    <w:rsid w:val="000E35E1"/>
    <w:rsid w:val="000E3654"/>
    <w:rsid w:val="000E3F83"/>
    <w:rsid w:val="000E4901"/>
    <w:rsid w:val="000E52BC"/>
    <w:rsid w:val="000E672B"/>
    <w:rsid w:val="000E7426"/>
    <w:rsid w:val="000E7F51"/>
    <w:rsid w:val="000F0600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0B7D"/>
    <w:rsid w:val="001114F0"/>
    <w:rsid w:val="001133FD"/>
    <w:rsid w:val="001139C5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E53"/>
    <w:rsid w:val="001533FB"/>
    <w:rsid w:val="001534C3"/>
    <w:rsid w:val="001534D8"/>
    <w:rsid w:val="00153529"/>
    <w:rsid w:val="0015383F"/>
    <w:rsid w:val="00154E37"/>
    <w:rsid w:val="00156932"/>
    <w:rsid w:val="00157201"/>
    <w:rsid w:val="0016022C"/>
    <w:rsid w:val="00160AB7"/>
    <w:rsid w:val="00160B30"/>
    <w:rsid w:val="001613A9"/>
    <w:rsid w:val="00162676"/>
    <w:rsid w:val="00162F46"/>
    <w:rsid w:val="00162FDE"/>
    <w:rsid w:val="00163580"/>
    <w:rsid w:val="00163F47"/>
    <w:rsid w:val="00165483"/>
    <w:rsid w:val="00165C64"/>
    <w:rsid w:val="00165DAC"/>
    <w:rsid w:val="00166A14"/>
    <w:rsid w:val="00167AA8"/>
    <w:rsid w:val="00167D4E"/>
    <w:rsid w:val="00170327"/>
    <w:rsid w:val="00170648"/>
    <w:rsid w:val="00171561"/>
    <w:rsid w:val="001717B9"/>
    <w:rsid w:val="00171972"/>
    <w:rsid w:val="00171EA5"/>
    <w:rsid w:val="00172354"/>
    <w:rsid w:val="001727CA"/>
    <w:rsid w:val="00172DE4"/>
    <w:rsid w:val="001734C8"/>
    <w:rsid w:val="00174491"/>
    <w:rsid w:val="0017472F"/>
    <w:rsid w:val="00174D4E"/>
    <w:rsid w:val="00176813"/>
    <w:rsid w:val="00176AB3"/>
    <w:rsid w:val="001771F8"/>
    <w:rsid w:val="00177976"/>
    <w:rsid w:val="00180E68"/>
    <w:rsid w:val="00181412"/>
    <w:rsid w:val="00181586"/>
    <w:rsid w:val="0018159F"/>
    <w:rsid w:val="001819EB"/>
    <w:rsid w:val="00181C22"/>
    <w:rsid w:val="00181DA2"/>
    <w:rsid w:val="00181F3E"/>
    <w:rsid w:val="00182853"/>
    <w:rsid w:val="001830C3"/>
    <w:rsid w:val="001835D3"/>
    <w:rsid w:val="00183622"/>
    <w:rsid w:val="0018480E"/>
    <w:rsid w:val="00184CFC"/>
    <w:rsid w:val="00185483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71A"/>
    <w:rsid w:val="00196DF3"/>
    <w:rsid w:val="00196FFE"/>
    <w:rsid w:val="00197275"/>
    <w:rsid w:val="00197CD2"/>
    <w:rsid w:val="001A0D68"/>
    <w:rsid w:val="001A21D5"/>
    <w:rsid w:val="001A2ABA"/>
    <w:rsid w:val="001A2D9E"/>
    <w:rsid w:val="001A3232"/>
    <w:rsid w:val="001A4243"/>
    <w:rsid w:val="001A4D18"/>
    <w:rsid w:val="001A535B"/>
    <w:rsid w:val="001A54BF"/>
    <w:rsid w:val="001A657C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2401"/>
    <w:rsid w:val="001B4FB7"/>
    <w:rsid w:val="001B5462"/>
    <w:rsid w:val="001B5E19"/>
    <w:rsid w:val="001B628B"/>
    <w:rsid w:val="001B6445"/>
    <w:rsid w:val="001B6FD8"/>
    <w:rsid w:val="001B7AB3"/>
    <w:rsid w:val="001B7D00"/>
    <w:rsid w:val="001B7D29"/>
    <w:rsid w:val="001B7F00"/>
    <w:rsid w:val="001C0312"/>
    <w:rsid w:val="001C038F"/>
    <w:rsid w:val="001C04FD"/>
    <w:rsid w:val="001C1047"/>
    <w:rsid w:val="001C10C2"/>
    <w:rsid w:val="001C12A5"/>
    <w:rsid w:val="001C1729"/>
    <w:rsid w:val="001C1E0A"/>
    <w:rsid w:val="001C231A"/>
    <w:rsid w:val="001C26BA"/>
    <w:rsid w:val="001C44B6"/>
    <w:rsid w:val="001C5EA4"/>
    <w:rsid w:val="001C6035"/>
    <w:rsid w:val="001C6BB9"/>
    <w:rsid w:val="001C6E46"/>
    <w:rsid w:val="001C6E68"/>
    <w:rsid w:val="001C700D"/>
    <w:rsid w:val="001C75AC"/>
    <w:rsid w:val="001C7F3F"/>
    <w:rsid w:val="001D036E"/>
    <w:rsid w:val="001D1C97"/>
    <w:rsid w:val="001D1DC3"/>
    <w:rsid w:val="001D2351"/>
    <w:rsid w:val="001D2380"/>
    <w:rsid w:val="001D2627"/>
    <w:rsid w:val="001D334C"/>
    <w:rsid w:val="001D3B81"/>
    <w:rsid w:val="001D3B90"/>
    <w:rsid w:val="001D553A"/>
    <w:rsid w:val="001D6B5E"/>
    <w:rsid w:val="001D7083"/>
    <w:rsid w:val="001D7399"/>
    <w:rsid w:val="001D7572"/>
    <w:rsid w:val="001D7B31"/>
    <w:rsid w:val="001E0085"/>
    <w:rsid w:val="001E102F"/>
    <w:rsid w:val="001E1672"/>
    <w:rsid w:val="001E17DF"/>
    <w:rsid w:val="001E1E55"/>
    <w:rsid w:val="001E3B57"/>
    <w:rsid w:val="001E60BD"/>
    <w:rsid w:val="001E6117"/>
    <w:rsid w:val="001E6572"/>
    <w:rsid w:val="001E65A7"/>
    <w:rsid w:val="001E7500"/>
    <w:rsid w:val="001E7DBC"/>
    <w:rsid w:val="001F097B"/>
    <w:rsid w:val="001F2A12"/>
    <w:rsid w:val="001F31AE"/>
    <w:rsid w:val="001F436E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B3C"/>
    <w:rsid w:val="00202C67"/>
    <w:rsid w:val="0020373F"/>
    <w:rsid w:val="002049B8"/>
    <w:rsid w:val="00204F2F"/>
    <w:rsid w:val="00205C70"/>
    <w:rsid w:val="00206542"/>
    <w:rsid w:val="0020711E"/>
    <w:rsid w:val="0020762E"/>
    <w:rsid w:val="00207A21"/>
    <w:rsid w:val="00207F47"/>
    <w:rsid w:val="00210750"/>
    <w:rsid w:val="00211253"/>
    <w:rsid w:val="002115C8"/>
    <w:rsid w:val="00211CB7"/>
    <w:rsid w:val="00211F51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2FD4"/>
    <w:rsid w:val="0022335E"/>
    <w:rsid w:val="00224861"/>
    <w:rsid w:val="00225882"/>
    <w:rsid w:val="00226C55"/>
    <w:rsid w:val="00226CDC"/>
    <w:rsid w:val="00226CEB"/>
    <w:rsid w:val="00226E72"/>
    <w:rsid w:val="00230487"/>
    <w:rsid w:val="002306CC"/>
    <w:rsid w:val="00231398"/>
    <w:rsid w:val="00231E15"/>
    <w:rsid w:val="0023275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3BCA"/>
    <w:rsid w:val="00244BCD"/>
    <w:rsid w:val="00245173"/>
    <w:rsid w:val="002454CA"/>
    <w:rsid w:val="002454D9"/>
    <w:rsid w:val="00245A47"/>
    <w:rsid w:val="0024632E"/>
    <w:rsid w:val="00247861"/>
    <w:rsid w:val="00247B54"/>
    <w:rsid w:val="00250C1D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4637"/>
    <w:rsid w:val="0026547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2BCF"/>
    <w:rsid w:val="0027375D"/>
    <w:rsid w:val="002740DF"/>
    <w:rsid w:val="0027422B"/>
    <w:rsid w:val="00274997"/>
    <w:rsid w:val="0027541B"/>
    <w:rsid w:val="002759E9"/>
    <w:rsid w:val="00275ADF"/>
    <w:rsid w:val="002766D0"/>
    <w:rsid w:val="0027728F"/>
    <w:rsid w:val="002800C3"/>
    <w:rsid w:val="00281224"/>
    <w:rsid w:val="00281755"/>
    <w:rsid w:val="00281DE9"/>
    <w:rsid w:val="00282C37"/>
    <w:rsid w:val="00284446"/>
    <w:rsid w:val="00286117"/>
    <w:rsid w:val="0028702D"/>
    <w:rsid w:val="00291C88"/>
    <w:rsid w:val="00291DF6"/>
    <w:rsid w:val="00291DF7"/>
    <w:rsid w:val="00291ED8"/>
    <w:rsid w:val="002927CB"/>
    <w:rsid w:val="00292815"/>
    <w:rsid w:val="00293B48"/>
    <w:rsid w:val="00293FBF"/>
    <w:rsid w:val="002943E5"/>
    <w:rsid w:val="002961B0"/>
    <w:rsid w:val="0029669C"/>
    <w:rsid w:val="002A005A"/>
    <w:rsid w:val="002A0838"/>
    <w:rsid w:val="002A17C0"/>
    <w:rsid w:val="002A1C1C"/>
    <w:rsid w:val="002A1D15"/>
    <w:rsid w:val="002A3195"/>
    <w:rsid w:val="002A3445"/>
    <w:rsid w:val="002A3F22"/>
    <w:rsid w:val="002A4167"/>
    <w:rsid w:val="002A5CF7"/>
    <w:rsid w:val="002A5F17"/>
    <w:rsid w:val="002A5F19"/>
    <w:rsid w:val="002A6131"/>
    <w:rsid w:val="002A6ACD"/>
    <w:rsid w:val="002B1A6F"/>
    <w:rsid w:val="002B2131"/>
    <w:rsid w:val="002B29D6"/>
    <w:rsid w:val="002B39AA"/>
    <w:rsid w:val="002B3A74"/>
    <w:rsid w:val="002B5C89"/>
    <w:rsid w:val="002B65FB"/>
    <w:rsid w:val="002B6EEF"/>
    <w:rsid w:val="002B7009"/>
    <w:rsid w:val="002B71F0"/>
    <w:rsid w:val="002B775D"/>
    <w:rsid w:val="002B79D3"/>
    <w:rsid w:val="002B7FE1"/>
    <w:rsid w:val="002C0249"/>
    <w:rsid w:val="002C05E4"/>
    <w:rsid w:val="002C0CB9"/>
    <w:rsid w:val="002C1EC8"/>
    <w:rsid w:val="002C2412"/>
    <w:rsid w:val="002C2F7E"/>
    <w:rsid w:val="002C38CE"/>
    <w:rsid w:val="002C3EBB"/>
    <w:rsid w:val="002C54D1"/>
    <w:rsid w:val="002C58AD"/>
    <w:rsid w:val="002C5D34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5B0B"/>
    <w:rsid w:val="002D5FA9"/>
    <w:rsid w:val="002D6101"/>
    <w:rsid w:val="002D6791"/>
    <w:rsid w:val="002D7DEB"/>
    <w:rsid w:val="002E03AB"/>
    <w:rsid w:val="002E0B94"/>
    <w:rsid w:val="002E1027"/>
    <w:rsid w:val="002E136A"/>
    <w:rsid w:val="002E16B3"/>
    <w:rsid w:val="002E1DFC"/>
    <w:rsid w:val="002E2B83"/>
    <w:rsid w:val="002E4774"/>
    <w:rsid w:val="002E4F19"/>
    <w:rsid w:val="002E5BF0"/>
    <w:rsid w:val="002E7005"/>
    <w:rsid w:val="002E7F82"/>
    <w:rsid w:val="002F034A"/>
    <w:rsid w:val="002F0B62"/>
    <w:rsid w:val="002F1000"/>
    <w:rsid w:val="002F1D74"/>
    <w:rsid w:val="002F299C"/>
    <w:rsid w:val="002F2C76"/>
    <w:rsid w:val="002F304E"/>
    <w:rsid w:val="002F30F9"/>
    <w:rsid w:val="002F3114"/>
    <w:rsid w:val="002F440D"/>
    <w:rsid w:val="002F4D42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229B"/>
    <w:rsid w:val="00303194"/>
    <w:rsid w:val="00304C33"/>
    <w:rsid w:val="00305274"/>
    <w:rsid w:val="003065E8"/>
    <w:rsid w:val="003067B1"/>
    <w:rsid w:val="00307AD8"/>
    <w:rsid w:val="0031034C"/>
    <w:rsid w:val="00310C44"/>
    <w:rsid w:val="003117F7"/>
    <w:rsid w:val="00311F4D"/>
    <w:rsid w:val="00312E3C"/>
    <w:rsid w:val="003158D6"/>
    <w:rsid w:val="00316654"/>
    <w:rsid w:val="003166BF"/>
    <w:rsid w:val="00316AC4"/>
    <w:rsid w:val="00317533"/>
    <w:rsid w:val="003178D5"/>
    <w:rsid w:val="003204C7"/>
    <w:rsid w:val="003214E1"/>
    <w:rsid w:val="003219EB"/>
    <w:rsid w:val="00321D89"/>
    <w:rsid w:val="00322676"/>
    <w:rsid w:val="00322C78"/>
    <w:rsid w:val="00325F2B"/>
    <w:rsid w:val="00326331"/>
    <w:rsid w:val="00326E69"/>
    <w:rsid w:val="0032753E"/>
    <w:rsid w:val="00330615"/>
    <w:rsid w:val="00330903"/>
    <w:rsid w:val="00330C7C"/>
    <w:rsid w:val="003332F4"/>
    <w:rsid w:val="00334131"/>
    <w:rsid w:val="0033420C"/>
    <w:rsid w:val="00334998"/>
    <w:rsid w:val="00334A06"/>
    <w:rsid w:val="00335A3D"/>
    <w:rsid w:val="00336DE4"/>
    <w:rsid w:val="00337058"/>
    <w:rsid w:val="0033721E"/>
    <w:rsid w:val="003372CB"/>
    <w:rsid w:val="00337538"/>
    <w:rsid w:val="003377E4"/>
    <w:rsid w:val="00337833"/>
    <w:rsid w:val="00340073"/>
    <w:rsid w:val="003401CE"/>
    <w:rsid w:val="00340276"/>
    <w:rsid w:val="00340309"/>
    <w:rsid w:val="003405F8"/>
    <w:rsid w:val="00341048"/>
    <w:rsid w:val="00343539"/>
    <w:rsid w:val="003440E9"/>
    <w:rsid w:val="003445C2"/>
    <w:rsid w:val="0034481A"/>
    <w:rsid w:val="00345039"/>
    <w:rsid w:val="00345FA5"/>
    <w:rsid w:val="00345FE4"/>
    <w:rsid w:val="00346290"/>
    <w:rsid w:val="00347F5E"/>
    <w:rsid w:val="0035010A"/>
    <w:rsid w:val="00350455"/>
    <w:rsid w:val="00350674"/>
    <w:rsid w:val="0035162D"/>
    <w:rsid w:val="00351F25"/>
    <w:rsid w:val="00352EA7"/>
    <w:rsid w:val="00353150"/>
    <w:rsid w:val="00353798"/>
    <w:rsid w:val="00355B66"/>
    <w:rsid w:val="00355F15"/>
    <w:rsid w:val="00357391"/>
    <w:rsid w:val="003600DF"/>
    <w:rsid w:val="003601B6"/>
    <w:rsid w:val="0036059B"/>
    <w:rsid w:val="0036155A"/>
    <w:rsid w:val="00362525"/>
    <w:rsid w:val="00362667"/>
    <w:rsid w:val="0036333C"/>
    <w:rsid w:val="00363CBA"/>
    <w:rsid w:val="00365332"/>
    <w:rsid w:val="003654FC"/>
    <w:rsid w:val="0036562A"/>
    <w:rsid w:val="0036590E"/>
    <w:rsid w:val="00366317"/>
    <w:rsid w:val="00370056"/>
    <w:rsid w:val="003702E7"/>
    <w:rsid w:val="0037046A"/>
    <w:rsid w:val="00370978"/>
    <w:rsid w:val="00370F54"/>
    <w:rsid w:val="00371D23"/>
    <w:rsid w:val="003730AE"/>
    <w:rsid w:val="0037349B"/>
    <w:rsid w:val="0037384A"/>
    <w:rsid w:val="0037449A"/>
    <w:rsid w:val="00374C34"/>
    <w:rsid w:val="00375479"/>
    <w:rsid w:val="0037548C"/>
    <w:rsid w:val="00375F88"/>
    <w:rsid w:val="00376269"/>
    <w:rsid w:val="0037783F"/>
    <w:rsid w:val="003809D2"/>
    <w:rsid w:val="00381ADC"/>
    <w:rsid w:val="00381C37"/>
    <w:rsid w:val="0038208C"/>
    <w:rsid w:val="003828DA"/>
    <w:rsid w:val="00382AA3"/>
    <w:rsid w:val="00382AE9"/>
    <w:rsid w:val="00382EAA"/>
    <w:rsid w:val="0038308E"/>
    <w:rsid w:val="00383758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8E4"/>
    <w:rsid w:val="00392EC2"/>
    <w:rsid w:val="00392FB5"/>
    <w:rsid w:val="003937D2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2338"/>
    <w:rsid w:val="003A3D8E"/>
    <w:rsid w:val="003A46BF"/>
    <w:rsid w:val="003A5B98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9E4"/>
    <w:rsid w:val="003B6A6E"/>
    <w:rsid w:val="003B6FC5"/>
    <w:rsid w:val="003B77CC"/>
    <w:rsid w:val="003C05A9"/>
    <w:rsid w:val="003C133E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C7F7E"/>
    <w:rsid w:val="003D0643"/>
    <w:rsid w:val="003D086A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78B2"/>
    <w:rsid w:val="003E0C21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262"/>
    <w:rsid w:val="003F03A5"/>
    <w:rsid w:val="003F052A"/>
    <w:rsid w:val="003F0685"/>
    <w:rsid w:val="003F17EC"/>
    <w:rsid w:val="003F1893"/>
    <w:rsid w:val="003F1D3D"/>
    <w:rsid w:val="003F21C4"/>
    <w:rsid w:val="003F2BE0"/>
    <w:rsid w:val="003F2DC1"/>
    <w:rsid w:val="003F3027"/>
    <w:rsid w:val="003F3206"/>
    <w:rsid w:val="003F3767"/>
    <w:rsid w:val="003F424C"/>
    <w:rsid w:val="003F4686"/>
    <w:rsid w:val="003F531C"/>
    <w:rsid w:val="003F5E98"/>
    <w:rsid w:val="003F7813"/>
    <w:rsid w:val="004004D0"/>
    <w:rsid w:val="00400538"/>
    <w:rsid w:val="00400ADB"/>
    <w:rsid w:val="00400E43"/>
    <w:rsid w:val="00401EA9"/>
    <w:rsid w:val="00402364"/>
    <w:rsid w:val="00402ED3"/>
    <w:rsid w:val="00403E6D"/>
    <w:rsid w:val="00404183"/>
    <w:rsid w:val="00404700"/>
    <w:rsid w:val="004050A4"/>
    <w:rsid w:val="00405DFC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1FC7"/>
    <w:rsid w:val="00422C1E"/>
    <w:rsid w:val="00425239"/>
    <w:rsid w:val="00425BB3"/>
    <w:rsid w:val="00425DA6"/>
    <w:rsid w:val="004262E6"/>
    <w:rsid w:val="00426321"/>
    <w:rsid w:val="00430C98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B27"/>
    <w:rsid w:val="00435C4A"/>
    <w:rsid w:val="004372D2"/>
    <w:rsid w:val="00437374"/>
    <w:rsid w:val="00437C8A"/>
    <w:rsid w:val="00437F41"/>
    <w:rsid w:val="00440789"/>
    <w:rsid w:val="00440C5D"/>
    <w:rsid w:val="0044172F"/>
    <w:rsid w:val="004418D6"/>
    <w:rsid w:val="004432E8"/>
    <w:rsid w:val="00443583"/>
    <w:rsid w:val="00443A06"/>
    <w:rsid w:val="0044425E"/>
    <w:rsid w:val="004442C9"/>
    <w:rsid w:val="00444C19"/>
    <w:rsid w:val="0044602E"/>
    <w:rsid w:val="004462B7"/>
    <w:rsid w:val="0044679B"/>
    <w:rsid w:val="00446C02"/>
    <w:rsid w:val="00447E72"/>
    <w:rsid w:val="00450E82"/>
    <w:rsid w:val="0045123B"/>
    <w:rsid w:val="00451D13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5E25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59A"/>
    <w:rsid w:val="004648E0"/>
    <w:rsid w:val="00464926"/>
    <w:rsid w:val="00464AC2"/>
    <w:rsid w:val="004665F8"/>
    <w:rsid w:val="0046703F"/>
    <w:rsid w:val="00467DFC"/>
    <w:rsid w:val="0047087E"/>
    <w:rsid w:val="004735C7"/>
    <w:rsid w:val="00474466"/>
    <w:rsid w:val="00474F41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178"/>
    <w:rsid w:val="00483BAA"/>
    <w:rsid w:val="004847DC"/>
    <w:rsid w:val="0048603B"/>
    <w:rsid w:val="00486923"/>
    <w:rsid w:val="00487307"/>
    <w:rsid w:val="004876D6"/>
    <w:rsid w:val="00491441"/>
    <w:rsid w:val="00491F56"/>
    <w:rsid w:val="00493969"/>
    <w:rsid w:val="00493BA5"/>
    <w:rsid w:val="00495807"/>
    <w:rsid w:val="0049593F"/>
    <w:rsid w:val="00496134"/>
    <w:rsid w:val="00496F4E"/>
    <w:rsid w:val="004972AA"/>
    <w:rsid w:val="004A15FA"/>
    <w:rsid w:val="004A1D3D"/>
    <w:rsid w:val="004A1EE6"/>
    <w:rsid w:val="004A1F1F"/>
    <w:rsid w:val="004A2047"/>
    <w:rsid w:val="004A20C9"/>
    <w:rsid w:val="004A216C"/>
    <w:rsid w:val="004A329E"/>
    <w:rsid w:val="004A3300"/>
    <w:rsid w:val="004A4205"/>
    <w:rsid w:val="004A5075"/>
    <w:rsid w:val="004A5E0C"/>
    <w:rsid w:val="004B0F7E"/>
    <w:rsid w:val="004B11AA"/>
    <w:rsid w:val="004B1435"/>
    <w:rsid w:val="004B177F"/>
    <w:rsid w:val="004B17CC"/>
    <w:rsid w:val="004B42D4"/>
    <w:rsid w:val="004B442F"/>
    <w:rsid w:val="004B70A5"/>
    <w:rsid w:val="004B73FF"/>
    <w:rsid w:val="004C087B"/>
    <w:rsid w:val="004C1833"/>
    <w:rsid w:val="004C1CF0"/>
    <w:rsid w:val="004C1DDC"/>
    <w:rsid w:val="004C21C1"/>
    <w:rsid w:val="004C2943"/>
    <w:rsid w:val="004C2B70"/>
    <w:rsid w:val="004C2ECA"/>
    <w:rsid w:val="004C2F28"/>
    <w:rsid w:val="004C4885"/>
    <w:rsid w:val="004C6546"/>
    <w:rsid w:val="004C6977"/>
    <w:rsid w:val="004D074C"/>
    <w:rsid w:val="004D1FD8"/>
    <w:rsid w:val="004D28C5"/>
    <w:rsid w:val="004D3607"/>
    <w:rsid w:val="004D49A9"/>
    <w:rsid w:val="004D516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2B8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39"/>
    <w:rsid w:val="00513FB6"/>
    <w:rsid w:val="00514E1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A2F"/>
    <w:rsid w:val="00520C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5D3E"/>
    <w:rsid w:val="005265EC"/>
    <w:rsid w:val="00526FDC"/>
    <w:rsid w:val="0052714F"/>
    <w:rsid w:val="005276B2"/>
    <w:rsid w:val="005304F8"/>
    <w:rsid w:val="00531551"/>
    <w:rsid w:val="00531B91"/>
    <w:rsid w:val="0053280E"/>
    <w:rsid w:val="005331C7"/>
    <w:rsid w:val="005339A9"/>
    <w:rsid w:val="00533FF0"/>
    <w:rsid w:val="005348FF"/>
    <w:rsid w:val="00534B33"/>
    <w:rsid w:val="00535B17"/>
    <w:rsid w:val="00535C99"/>
    <w:rsid w:val="0053644F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1E4D"/>
    <w:rsid w:val="00552929"/>
    <w:rsid w:val="005546E9"/>
    <w:rsid w:val="0055470D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59F4"/>
    <w:rsid w:val="00567A73"/>
    <w:rsid w:val="00567F10"/>
    <w:rsid w:val="00571732"/>
    <w:rsid w:val="005717B7"/>
    <w:rsid w:val="00571DE4"/>
    <w:rsid w:val="00571F3C"/>
    <w:rsid w:val="00572965"/>
    <w:rsid w:val="00573C97"/>
    <w:rsid w:val="00574D3F"/>
    <w:rsid w:val="00576CA6"/>
    <w:rsid w:val="00580022"/>
    <w:rsid w:val="0058035C"/>
    <w:rsid w:val="00580982"/>
    <w:rsid w:val="00580A59"/>
    <w:rsid w:val="00581ECA"/>
    <w:rsid w:val="00581F92"/>
    <w:rsid w:val="005825F5"/>
    <w:rsid w:val="00582A0F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13D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16D"/>
    <w:rsid w:val="00594348"/>
    <w:rsid w:val="0059566B"/>
    <w:rsid w:val="00595FD0"/>
    <w:rsid w:val="00595FF9"/>
    <w:rsid w:val="005968B3"/>
    <w:rsid w:val="00597527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5A68"/>
    <w:rsid w:val="005A6406"/>
    <w:rsid w:val="005A6D7C"/>
    <w:rsid w:val="005A73E8"/>
    <w:rsid w:val="005A7573"/>
    <w:rsid w:val="005A77FB"/>
    <w:rsid w:val="005A7B54"/>
    <w:rsid w:val="005B15D0"/>
    <w:rsid w:val="005B196D"/>
    <w:rsid w:val="005B2AFD"/>
    <w:rsid w:val="005B2EA2"/>
    <w:rsid w:val="005B34AE"/>
    <w:rsid w:val="005B4126"/>
    <w:rsid w:val="005B43B5"/>
    <w:rsid w:val="005B7176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41AF"/>
    <w:rsid w:val="005C6666"/>
    <w:rsid w:val="005C71B7"/>
    <w:rsid w:val="005C7E42"/>
    <w:rsid w:val="005D0281"/>
    <w:rsid w:val="005D051E"/>
    <w:rsid w:val="005D0AD7"/>
    <w:rsid w:val="005D11CA"/>
    <w:rsid w:val="005D1632"/>
    <w:rsid w:val="005D2A95"/>
    <w:rsid w:val="005D2EB5"/>
    <w:rsid w:val="005D4D20"/>
    <w:rsid w:val="005D53A3"/>
    <w:rsid w:val="005D5DFA"/>
    <w:rsid w:val="005D5F80"/>
    <w:rsid w:val="005D6261"/>
    <w:rsid w:val="005D6265"/>
    <w:rsid w:val="005D6C85"/>
    <w:rsid w:val="005D7051"/>
    <w:rsid w:val="005D7573"/>
    <w:rsid w:val="005E0D9A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897"/>
    <w:rsid w:val="005F2F53"/>
    <w:rsid w:val="005F2FE1"/>
    <w:rsid w:val="005F31F6"/>
    <w:rsid w:val="005F3506"/>
    <w:rsid w:val="005F54F8"/>
    <w:rsid w:val="005F6055"/>
    <w:rsid w:val="005F750C"/>
    <w:rsid w:val="005F7714"/>
    <w:rsid w:val="005F7D29"/>
    <w:rsid w:val="005F7E68"/>
    <w:rsid w:val="006005EB"/>
    <w:rsid w:val="006011B6"/>
    <w:rsid w:val="00604393"/>
    <w:rsid w:val="006043C0"/>
    <w:rsid w:val="006049CD"/>
    <w:rsid w:val="006049E0"/>
    <w:rsid w:val="00605DD7"/>
    <w:rsid w:val="00605DE9"/>
    <w:rsid w:val="00606147"/>
    <w:rsid w:val="00606D89"/>
    <w:rsid w:val="0061029E"/>
    <w:rsid w:val="00611555"/>
    <w:rsid w:val="006116E8"/>
    <w:rsid w:val="00611DB4"/>
    <w:rsid w:val="006122BE"/>
    <w:rsid w:val="00612617"/>
    <w:rsid w:val="00612DB5"/>
    <w:rsid w:val="006135FA"/>
    <w:rsid w:val="006141B8"/>
    <w:rsid w:val="006144C4"/>
    <w:rsid w:val="00614E01"/>
    <w:rsid w:val="00614E2C"/>
    <w:rsid w:val="00615194"/>
    <w:rsid w:val="00615D71"/>
    <w:rsid w:val="00615E42"/>
    <w:rsid w:val="00615E46"/>
    <w:rsid w:val="006172A1"/>
    <w:rsid w:val="00617A2D"/>
    <w:rsid w:val="00617FF8"/>
    <w:rsid w:val="00620128"/>
    <w:rsid w:val="00622C85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A05"/>
    <w:rsid w:val="00626C86"/>
    <w:rsid w:val="006300E0"/>
    <w:rsid w:val="006305D3"/>
    <w:rsid w:val="00630D22"/>
    <w:rsid w:val="00631549"/>
    <w:rsid w:val="00632204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0B73"/>
    <w:rsid w:val="0064300B"/>
    <w:rsid w:val="0064408C"/>
    <w:rsid w:val="006450B2"/>
    <w:rsid w:val="006452A0"/>
    <w:rsid w:val="00646F22"/>
    <w:rsid w:val="00647096"/>
    <w:rsid w:val="006502AA"/>
    <w:rsid w:val="0065042F"/>
    <w:rsid w:val="0065125C"/>
    <w:rsid w:val="006551F4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302C"/>
    <w:rsid w:val="00674BBA"/>
    <w:rsid w:val="00675579"/>
    <w:rsid w:val="006756E8"/>
    <w:rsid w:val="006762BB"/>
    <w:rsid w:val="00676E90"/>
    <w:rsid w:val="006770BA"/>
    <w:rsid w:val="00677832"/>
    <w:rsid w:val="006804C9"/>
    <w:rsid w:val="006806E2"/>
    <w:rsid w:val="00681A49"/>
    <w:rsid w:val="00682C1B"/>
    <w:rsid w:val="00682E49"/>
    <w:rsid w:val="00683352"/>
    <w:rsid w:val="00683760"/>
    <w:rsid w:val="0068528C"/>
    <w:rsid w:val="00685A1C"/>
    <w:rsid w:val="006867AB"/>
    <w:rsid w:val="00686FF5"/>
    <w:rsid w:val="00687215"/>
    <w:rsid w:val="00690084"/>
    <w:rsid w:val="00690DF5"/>
    <w:rsid w:val="006911B8"/>
    <w:rsid w:val="00693BB0"/>
    <w:rsid w:val="00693D59"/>
    <w:rsid w:val="00694DA4"/>
    <w:rsid w:val="00694E12"/>
    <w:rsid w:val="00695234"/>
    <w:rsid w:val="006959A0"/>
    <w:rsid w:val="006961FA"/>
    <w:rsid w:val="00696207"/>
    <w:rsid w:val="00696473"/>
    <w:rsid w:val="00696E8D"/>
    <w:rsid w:val="00697EBB"/>
    <w:rsid w:val="006A00F2"/>
    <w:rsid w:val="006A0355"/>
    <w:rsid w:val="006A0B40"/>
    <w:rsid w:val="006A13AF"/>
    <w:rsid w:val="006A1CD4"/>
    <w:rsid w:val="006A2048"/>
    <w:rsid w:val="006A208F"/>
    <w:rsid w:val="006A2E2C"/>
    <w:rsid w:val="006A3E31"/>
    <w:rsid w:val="006A40A5"/>
    <w:rsid w:val="006A4FAA"/>
    <w:rsid w:val="006A5017"/>
    <w:rsid w:val="006A51CE"/>
    <w:rsid w:val="006A5BEB"/>
    <w:rsid w:val="006A5F72"/>
    <w:rsid w:val="006A6201"/>
    <w:rsid w:val="006A7577"/>
    <w:rsid w:val="006A76E1"/>
    <w:rsid w:val="006B0508"/>
    <w:rsid w:val="006B0689"/>
    <w:rsid w:val="006B10F5"/>
    <w:rsid w:val="006B1348"/>
    <w:rsid w:val="006B1ACC"/>
    <w:rsid w:val="006B1EC1"/>
    <w:rsid w:val="006B37AC"/>
    <w:rsid w:val="006B3800"/>
    <w:rsid w:val="006B4EA7"/>
    <w:rsid w:val="006B5A13"/>
    <w:rsid w:val="006B6394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1C47"/>
    <w:rsid w:val="006D287D"/>
    <w:rsid w:val="006D32D2"/>
    <w:rsid w:val="006D588C"/>
    <w:rsid w:val="006D61A7"/>
    <w:rsid w:val="006D6941"/>
    <w:rsid w:val="006D7071"/>
    <w:rsid w:val="006E07A3"/>
    <w:rsid w:val="006E0B5D"/>
    <w:rsid w:val="006E188B"/>
    <w:rsid w:val="006E2C91"/>
    <w:rsid w:val="006E41AB"/>
    <w:rsid w:val="006E48EF"/>
    <w:rsid w:val="006E77EF"/>
    <w:rsid w:val="006F0469"/>
    <w:rsid w:val="006F0A58"/>
    <w:rsid w:val="006F0B79"/>
    <w:rsid w:val="006F1841"/>
    <w:rsid w:val="006F1A2D"/>
    <w:rsid w:val="006F2309"/>
    <w:rsid w:val="006F2420"/>
    <w:rsid w:val="006F2487"/>
    <w:rsid w:val="006F2E22"/>
    <w:rsid w:val="006F2F23"/>
    <w:rsid w:val="006F3D9C"/>
    <w:rsid w:val="006F4BD2"/>
    <w:rsid w:val="006F4EB0"/>
    <w:rsid w:val="006F557B"/>
    <w:rsid w:val="006F5C4B"/>
    <w:rsid w:val="006F68B9"/>
    <w:rsid w:val="006F6D07"/>
    <w:rsid w:val="006F75AD"/>
    <w:rsid w:val="00700B2B"/>
    <w:rsid w:val="00701370"/>
    <w:rsid w:val="007024E2"/>
    <w:rsid w:val="007027B3"/>
    <w:rsid w:val="00703255"/>
    <w:rsid w:val="007051A2"/>
    <w:rsid w:val="00705ECF"/>
    <w:rsid w:val="00706DEE"/>
    <w:rsid w:val="00707AA8"/>
    <w:rsid w:val="00710702"/>
    <w:rsid w:val="0071093A"/>
    <w:rsid w:val="007111CF"/>
    <w:rsid w:val="00712DDF"/>
    <w:rsid w:val="00713930"/>
    <w:rsid w:val="007149F5"/>
    <w:rsid w:val="00714B0D"/>
    <w:rsid w:val="00714E24"/>
    <w:rsid w:val="007152DD"/>
    <w:rsid w:val="007158B2"/>
    <w:rsid w:val="00715A64"/>
    <w:rsid w:val="007162E5"/>
    <w:rsid w:val="0071658C"/>
    <w:rsid w:val="00716CAF"/>
    <w:rsid w:val="00716F34"/>
    <w:rsid w:val="007207C0"/>
    <w:rsid w:val="00720A1A"/>
    <w:rsid w:val="00720B16"/>
    <w:rsid w:val="00720BC1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7DA"/>
    <w:rsid w:val="00727D5E"/>
    <w:rsid w:val="0073100F"/>
    <w:rsid w:val="00731800"/>
    <w:rsid w:val="00733043"/>
    <w:rsid w:val="007344DC"/>
    <w:rsid w:val="00734663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87B"/>
    <w:rsid w:val="00741E1B"/>
    <w:rsid w:val="007424A2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FCB"/>
    <w:rsid w:val="00760C37"/>
    <w:rsid w:val="0076109D"/>
    <w:rsid w:val="007619CA"/>
    <w:rsid w:val="00761FD2"/>
    <w:rsid w:val="007630D4"/>
    <w:rsid w:val="00763FC4"/>
    <w:rsid w:val="00764776"/>
    <w:rsid w:val="00764DF8"/>
    <w:rsid w:val="007654A3"/>
    <w:rsid w:val="00765BE1"/>
    <w:rsid w:val="00766FF0"/>
    <w:rsid w:val="00767013"/>
    <w:rsid w:val="00775A94"/>
    <w:rsid w:val="00776A20"/>
    <w:rsid w:val="007776D4"/>
    <w:rsid w:val="00777A9D"/>
    <w:rsid w:val="00777F65"/>
    <w:rsid w:val="00780277"/>
    <w:rsid w:val="0078127C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70A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1C9E"/>
    <w:rsid w:val="007A44BE"/>
    <w:rsid w:val="007A4A61"/>
    <w:rsid w:val="007A56E2"/>
    <w:rsid w:val="007A68D7"/>
    <w:rsid w:val="007A7718"/>
    <w:rsid w:val="007B077C"/>
    <w:rsid w:val="007B0A7A"/>
    <w:rsid w:val="007B0BB2"/>
    <w:rsid w:val="007B1FEA"/>
    <w:rsid w:val="007B2751"/>
    <w:rsid w:val="007B3CA2"/>
    <w:rsid w:val="007B3D31"/>
    <w:rsid w:val="007B442B"/>
    <w:rsid w:val="007B4EC4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494"/>
    <w:rsid w:val="007C7688"/>
    <w:rsid w:val="007C7C64"/>
    <w:rsid w:val="007C7ECC"/>
    <w:rsid w:val="007D079D"/>
    <w:rsid w:val="007D11F0"/>
    <w:rsid w:val="007D2D02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4279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6252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194"/>
    <w:rsid w:val="00810B41"/>
    <w:rsid w:val="00810CF2"/>
    <w:rsid w:val="00812200"/>
    <w:rsid w:val="00812F55"/>
    <w:rsid w:val="00814594"/>
    <w:rsid w:val="00814632"/>
    <w:rsid w:val="0081468C"/>
    <w:rsid w:val="0081589B"/>
    <w:rsid w:val="008161A2"/>
    <w:rsid w:val="008177ED"/>
    <w:rsid w:val="0082084A"/>
    <w:rsid w:val="00823072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4CDB"/>
    <w:rsid w:val="008355DB"/>
    <w:rsid w:val="00835FCF"/>
    <w:rsid w:val="00837072"/>
    <w:rsid w:val="00840844"/>
    <w:rsid w:val="00841D64"/>
    <w:rsid w:val="00841EAB"/>
    <w:rsid w:val="0084277B"/>
    <w:rsid w:val="00842A35"/>
    <w:rsid w:val="00843EC2"/>
    <w:rsid w:val="008441E7"/>
    <w:rsid w:val="008445EC"/>
    <w:rsid w:val="0084479A"/>
    <w:rsid w:val="00845A02"/>
    <w:rsid w:val="00845A91"/>
    <w:rsid w:val="0084610D"/>
    <w:rsid w:val="00846AED"/>
    <w:rsid w:val="00846FC1"/>
    <w:rsid w:val="00847BF5"/>
    <w:rsid w:val="00851BC7"/>
    <w:rsid w:val="008522F9"/>
    <w:rsid w:val="00852546"/>
    <w:rsid w:val="008530F9"/>
    <w:rsid w:val="008544C3"/>
    <w:rsid w:val="00855C11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441A"/>
    <w:rsid w:val="00866F32"/>
    <w:rsid w:val="00866FFD"/>
    <w:rsid w:val="00867F5B"/>
    <w:rsid w:val="00870BE2"/>
    <w:rsid w:val="00870C92"/>
    <w:rsid w:val="0087132E"/>
    <w:rsid w:val="00871426"/>
    <w:rsid w:val="0087283C"/>
    <w:rsid w:val="00873B74"/>
    <w:rsid w:val="00873D59"/>
    <w:rsid w:val="00873EAC"/>
    <w:rsid w:val="00874EF9"/>
    <w:rsid w:val="008752D4"/>
    <w:rsid w:val="00875B05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BC9"/>
    <w:rsid w:val="00883CF1"/>
    <w:rsid w:val="00883E89"/>
    <w:rsid w:val="00884710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97420"/>
    <w:rsid w:val="00897AFD"/>
    <w:rsid w:val="008A2E35"/>
    <w:rsid w:val="008A3978"/>
    <w:rsid w:val="008A4EEC"/>
    <w:rsid w:val="008A733B"/>
    <w:rsid w:val="008B015D"/>
    <w:rsid w:val="008B0EC1"/>
    <w:rsid w:val="008B1158"/>
    <w:rsid w:val="008B1223"/>
    <w:rsid w:val="008B1989"/>
    <w:rsid w:val="008B1A39"/>
    <w:rsid w:val="008B327E"/>
    <w:rsid w:val="008B3428"/>
    <w:rsid w:val="008B3B2A"/>
    <w:rsid w:val="008B3C9A"/>
    <w:rsid w:val="008B4407"/>
    <w:rsid w:val="008B46E2"/>
    <w:rsid w:val="008B586B"/>
    <w:rsid w:val="008B614F"/>
    <w:rsid w:val="008B76B4"/>
    <w:rsid w:val="008B78DE"/>
    <w:rsid w:val="008C0178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780"/>
    <w:rsid w:val="008D4CFF"/>
    <w:rsid w:val="008D5A17"/>
    <w:rsid w:val="008D5C0A"/>
    <w:rsid w:val="008D6C8E"/>
    <w:rsid w:val="008D7A97"/>
    <w:rsid w:val="008D7AD3"/>
    <w:rsid w:val="008E06E6"/>
    <w:rsid w:val="008E0E5C"/>
    <w:rsid w:val="008E0ED5"/>
    <w:rsid w:val="008E1063"/>
    <w:rsid w:val="008E1B0F"/>
    <w:rsid w:val="008E1DB9"/>
    <w:rsid w:val="008E2779"/>
    <w:rsid w:val="008E2CAB"/>
    <w:rsid w:val="008E2FE8"/>
    <w:rsid w:val="008E38E2"/>
    <w:rsid w:val="008E3A3A"/>
    <w:rsid w:val="008E407C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3B0E"/>
    <w:rsid w:val="008F40B1"/>
    <w:rsid w:val="008F4894"/>
    <w:rsid w:val="008F4941"/>
    <w:rsid w:val="008F5187"/>
    <w:rsid w:val="008F5CB3"/>
    <w:rsid w:val="008F616A"/>
    <w:rsid w:val="009009DC"/>
    <w:rsid w:val="00900AB7"/>
    <w:rsid w:val="00901354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1BC3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37"/>
    <w:rsid w:val="00920860"/>
    <w:rsid w:val="00920D35"/>
    <w:rsid w:val="009210E0"/>
    <w:rsid w:val="00921307"/>
    <w:rsid w:val="009214FE"/>
    <w:rsid w:val="00922087"/>
    <w:rsid w:val="0092245C"/>
    <w:rsid w:val="00922FCD"/>
    <w:rsid w:val="009235BE"/>
    <w:rsid w:val="0092375A"/>
    <w:rsid w:val="00923F5F"/>
    <w:rsid w:val="00923FC7"/>
    <w:rsid w:val="00924721"/>
    <w:rsid w:val="00924807"/>
    <w:rsid w:val="00924C7D"/>
    <w:rsid w:val="00926C3B"/>
    <w:rsid w:val="00926EAD"/>
    <w:rsid w:val="009310C3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677"/>
    <w:rsid w:val="009558DF"/>
    <w:rsid w:val="0095607B"/>
    <w:rsid w:val="009568F2"/>
    <w:rsid w:val="00956D02"/>
    <w:rsid w:val="00956D74"/>
    <w:rsid w:val="0096051F"/>
    <w:rsid w:val="00961E36"/>
    <w:rsid w:val="0096251F"/>
    <w:rsid w:val="00962610"/>
    <w:rsid w:val="00962FEE"/>
    <w:rsid w:val="00963149"/>
    <w:rsid w:val="00963214"/>
    <w:rsid w:val="009635E7"/>
    <w:rsid w:val="009638EE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C93"/>
    <w:rsid w:val="00967E8F"/>
    <w:rsid w:val="00967FA6"/>
    <w:rsid w:val="00967FAE"/>
    <w:rsid w:val="009707A3"/>
    <w:rsid w:val="00970CAF"/>
    <w:rsid w:val="009710F8"/>
    <w:rsid w:val="0097161F"/>
    <w:rsid w:val="00971AC6"/>
    <w:rsid w:val="00971C56"/>
    <w:rsid w:val="0097215E"/>
    <w:rsid w:val="009723AF"/>
    <w:rsid w:val="00972674"/>
    <w:rsid w:val="00973BA0"/>
    <w:rsid w:val="0097498A"/>
    <w:rsid w:val="00974FE7"/>
    <w:rsid w:val="00976502"/>
    <w:rsid w:val="009768A6"/>
    <w:rsid w:val="0097760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3B1"/>
    <w:rsid w:val="009A1691"/>
    <w:rsid w:val="009A1734"/>
    <w:rsid w:val="009A1D19"/>
    <w:rsid w:val="009A3DBD"/>
    <w:rsid w:val="009A4256"/>
    <w:rsid w:val="009A5138"/>
    <w:rsid w:val="009A540A"/>
    <w:rsid w:val="009A5668"/>
    <w:rsid w:val="009A5B73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C0282"/>
    <w:rsid w:val="009C0546"/>
    <w:rsid w:val="009C2123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C73A7"/>
    <w:rsid w:val="009D0F21"/>
    <w:rsid w:val="009D12FF"/>
    <w:rsid w:val="009D204B"/>
    <w:rsid w:val="009D22CD"/>
    <w:rsid w:val="009D2AA7"/>
    <w:rsid w:val="009D2CDF"/>
    <w:rsid w:val="009D2E27"/>
    <w:rsid w:val="009D46E4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13D"/>
    <w:rsid w:val="009E64F7"/>
    <w:rsid w:val="009E777D"/>
    <w:rsid w:val="009E7963"/>
    <w:rsid w:val="009E7CCC"/>
    <w:rsid w:val="009F002D"/>
    <w:rsid w:val="009F0785"/>
    <w:rsid w:val="009F0847"/>
    <w:rsid w:val="009F0C50"/>
    <w:rsid w:val="009F106F"/>
    <w:rsid w:val="009F10B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3C7A"/>
    <w:rsid w:val="00A04657"/>
    <w:rsid w:val="00A04870"/>
    <w:rsid w:val="00A0584C"/>
    <w:rsid w:val="00A05B80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02"/>
    <w:rsid w:val="00A15CD2"/>
    <w:rsid w:val="00A15F9D"/>
    <w:rsid w:val="00A17005"/>
    <w:rsid w:val="00A176BC"/>
    <w:rsid w:val="00A17CE8"/>
    <w:rsid w:val="00A2048A"/>
    <w:rsid w:val="00A204E7"/>
    <w:rsid w:val="00A2149D"/>
    <w:rsid w:val="00A230E4"/>
    <w:rsid w:val="00A23A87"/>
    <w:rsid w:val="00A24488"/>
    <w:rsid w:val="00A305EB"/>
    <w:rsid w:val="00A3223E"/>
    <w:rsid w:val="00A32657"/>
    <w:rsid w:val="00A3297C"/>
    <w:rsid w:val="00A32FF5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6A3F"/>
    <w:rsid w:val="00A47039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7C9"/>
    <w:rsid w:val="00A55E7F"/>
    <w:rsid w:val="00A562A3"/>
    <w:rsid w:val="00A5789B"/>
    <w:rsid w:val="00A60EBD"/>
    <w:rsid w:val="00A614F3"/>
    <w:rsid w:val="00A62899"/>
    <w:rsid w:val="00A6457A"/>
    <w:rsid w:val="00A64F7A"/>
    <w:rsid w:val="00A65C16"/>
    <w:rsid w:val="00A65CDB"/>
    <w:rsid w:val="00A6794B"/>
    <w:rsid w:val="00A708F5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4679"/>
    <w:rsid w:val="00A85658"/>
    <w:rsid w:val="00A857AA"/>
    <w:rsid w:val="00A85804"/>
    <w:rsid w:val="00A86071"/>
    <w:rsid w:val="00A865F2"/>
    <w:rsid w:val="00A901AD"/>
    <w:rsid w:val="00A90408"/>
    <w:rsid w:val="00A90947"/>
    <w:rsid w:val="00A91CD4"/>
    <w:rsid w:val="00A935CC"/>
    <w:rsid w:val="00A940FA"/>
    <w:rsid w:val="00A95A8B"/>
    <w:rsid w:val="00A95F9B"/>
    <w:rsid w:val="00A96036"/>
    <w:rsid w:val="00A971BF"/>
    <w:rsid w:val="00AA0185"/>
    <w:rsid w:val="00AA1B94"/>
    <w:rsid w:val="00AA1EEE"/>
    <w:rsid w:val="00AA282F"/>
    <w:rsid w:val="00AA38AB"/>
    <w:rsid w:val="00AA3AF7"/>
    <w:rsid w:val="00AA4230"/>
    <w:rsid w:val="00AA43CE"/>
    <w:rsid w:val="00AA4B14"/>
    <w:rsid w:val="00AA547F"/>
    <w:rsid w:val="00AA5BFD"/>
    <w:rsid w:val="00AA6E96"/>
    <w:rsid w:val="00AA73BD"/>
    <w:rsid w:val="00AB1A31"/>
    <w:rsid w:val="00AB1CE0"/>
    <w:rsid w:val="00AB27D0"/>
    <w:rsid w:val="00AB303E"/>
    <w:rsid w:val="00AB4953"/>
    <w:rsid w:val="00AB49D6"/>
    <w:rsid w:val="00AB509F"/>
    <w:rsid w:val="00AB5E3C"/>
    <w:rsid w:val="00AB669C"/>
    <w:rsid w:val="00AB6AF6"/>
    <w:rsid w:val="00AB7141"/>
    <w:rsid w:val="00AB79B7"/>
    <w:rsid w:val="00AC01C4"/>
    <w:rsid w:val="00AC0392"/>
    <w:rsid w:val="00AC05AF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182"/>
    <w:rsid w:val="00AC790A"/>
    <w:rsid w:val="00AD1156"/>
    <w:rsid w:val="00AD1185"/>
    <w:rsid w:val="00AD1B48"/>
    <w:rsid w:val="00AD3395"/>
    <w:rsid w:val="00AD3CDC"/>
    <w:rsid w:val="00AD3F07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62"/>
    <w:rsid w:val="00AD7472"/>
    <w:rsid w:val="00AD7B1E"/>
    <w:rsid w:val="00AE08D9"/>
    <w:rsid w:val="00AE0CD6"/>
    <w:rsid w:val="00AE13A4"/>
    <w:rsid w:val="00AE243A"/>
    <w:rsid w:val="00AE261A"/>
    <w:rsid w:val="00AE3590"/>
    <w:rsid w:val="00AE3875"/>
    <w:rsid w:val="00AE4236"/>
    <w:rsid w:val="00AE4319"/>
    <w:rsid w:val="00AE442A"/>
    <w:rsid w:val="00AE4958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810"/>
    <w:rsid w:val="00AF1ACE"/>
    <w:rsid w:val="00AF2618"/>
    <w:rsid w:val="00AF4334"/>
    <w:rsid w:val="00AF4CF0"/>
    <w:rsid w:val="00AF4D47"/>
    <w:rsid w:val="00AF5963"/>
    <w:rsid w:val="00AF683F"/>
    <w:rsid w:val="00AF6B0B"/>
    <w:rsid w:val="00AF7214"/>
    <w:rsid w:val="00B00C1A"/>
    <w:rsid w:val="00B00FFC"/>
    <w:rsid w:val="00B01116"/>
    <w:rsid w:val="00B01220"/>
    <w:rsid w:val="00B01702"/>
    <w:rsid w:val="00B01B4B"/>
    <w:rsid w:val="00B0222E"/>
    <w:rsid w:val="00B03731"/>
    <w:rsid w:val="00B03D9C"/>
    <w:rsid w:val="00B051DE"/>
    <w:rsid w:val="00B0676F"/>
    <w:rsid w:val="00B06B0D"/>
    <w:rsid w:val="00B07124"/>
    <w:rsid w:val="00B0787E"/>
    <w:rsid w:val="00B079B6"/>
    <w:rsid w:val="00B10735"/>
    <w:rsid w:val="00B1276D"/>
    <w:rsid w:val="00B12F1C"/>
    <w:rsid w:val="00B13B3D"/>
    <w:rsid w:val="00B1442C"/>
    <w:rsid w:val="00B14909"/>
    <w:rsid w:val="00B14BD4"/>
    <w:rsid w:val="00B14CA6"/>
    <w:rsid w:val="00B14E2A"/>
    <w:rsid w:val="00B15A19"/>
    <w:rsid w:val="00B1642A"/>
    <w:rsid w:val="00B16B8B"/>
    <w:rsid w:val="00B17CCB"/>
    <w:rsid w:val="00B20150"/>
    <w:rsid w:val="00B20185"/>
    <w:rsid w:val="00B20462"/>
    <w:rsid w:val="00B209DB"/>
    <w:rsid w:val="00B212A9"/>
    <w:rsid w:val="00B23118"/>
    <w:rsid w:val="00B23421"/>
    <w:rsid w:val="00B23E82"/>
    <w:rsid w:val="00B247D2"/>
    <w:rsid w:val="00B2581D"/>
    <w:rsid w:val="00B2602C"/>
    <w:rsid w:val="00B2622A"/>
    <w:rsid w:val="00B27714"/>
    <w:rsid w:val="00B302A9"/>
    <w:rsid w:val="00B32FBB"/>
    <w:rsid w:val="00B33552"/>
    <w:rsid w:val="00B336A0"/>
    <w:rsid w:val="00B337E3"/>
    <w:rsid w:val="00B33DF3"/>
    <w:rsid w:val="00B34729"/>
    <w:rsid w:val="00B34E96"/>
    <w:rsid w:val="00B359C5"/>
    <w:rsid w:val="00B35BB7"/>
    <w:rsid w:val="00B35CC8"/>
    <w:rsid w:val="00B36C9C"/>
    <w:rsid w:val="00B36CE7"/>
    <w:rsid w:val="00B37C80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07"/>
    <w:rsid w:val="00B44F20"/>
    <w:rsid w:val="00B46038"/>
    <w:rsid w:val="00B4622E"/>
    <w:rsid w:val="00B468B8"/>
    <w:rsid w:val="00B46A76"/>
    <w:rsid w:val="00B47069"/>
    <w:rsid w:val="00B47471"/>
    <w:rsid w:val="00B47954"/>
    <w:rsid w:val="00B47A85"/>
    <w:rsid w:val="00B47F87"/>
    <w:rsid w:val="00B513FB"/>
    <w:rsid w:val="00B51B56"/>
    <w:rsid w:val="00B52C38"/>
    <w:rsid w:val="00B52FA8"/>
    <w:rsid w:val="00B53289"/>
    <w:rsid w:val="00B5418D"/>
    <w:rsid w:val="00B55D1F"/>
    <w:rsid w:val="00B57276"/>
    <w:rsid w:val="00B57E87"/>
    <w:rsid w:val="00B6067F"/>
    <w:rsid w:val="00B6190D"/>
    <w:rsid w:val="00B61B99"/>
    <w:rsid w:val="00B61CFA"/>
    <w:rsid w:val="00B62D6F"/>
    <w:rsid w:val="00B644AC"/>
    <w:rsid w:val="00B65076"/>
    <w:rsid w:val="00B6580C"/>
    <w:rsid w:val="00B659F6"/>
    <w:rsid w:val="00B66417"/>
    <w:rsid w:val="00B6675B"/>
    <w:rsid w:val="00B668C5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BD9"/>
    <w:rsid w:val="00B829B4"/>
    <w:rsid w:val="00B830A1"/>
    <w:rsid w:val="00B837EB"/>
    <w:rsid w:val="00B83806"/>
    <w:rsid w:val="00B83A5B"/>
    <w:rsid w:val="00B84505"/>
    <w:rsid w:val="00B85A7D"/>
    <w:rsid w:val="00B863D3"/>
    <w:rsid w:val="00B87DE5"/>
    <w:rsid w:val="00B90BE4"/>
    <w:rsid w:val="00B92080"/>
    <w:rsid w:val="00B92D55"/>
    <w:rsid w:val="00B9337B"/>
    <w:rsid w:val="00B94234"/>
    <w:rsid w:val="00B95D69"/>
    <w:rsid w:val="00B9665C"/>
    <w:rsid w:val="00B969D2"/>
    <w:rsid w:val="00BA02F8"/>
    <w:rsid w:val="00BA28E8"/>
    <w:rsid w:val="00BA2DD8"/>
    <w:rsid w:val="00BA2E5C"/>
    <w:rsid w:val="00BA3B5A"/>
    <w:rsid w:val="00BA4665"/>
    <w:rsid w:val="00BA48B9"/>
    <w:rsid w:val="00BA502D"/>
    <w:rsid w:val="00BA5225"/>
    <w:rsid w:val="00BA6D26"/>
    <w:rsid w:val="00BA7E27"/>
    <w:rsid w:val="00BB086E"/>
    <w:rsid w:val="00BB2105"/>
    <w:rsid w:val="00BB3693"/>
    <w:rsid w:val="00BB4AC3"/>
    <w:rsid w:val="00BB5FE0"/>
    <w:rsid w:val="00BB671F"/>
    <w:rsid w:val="00BB6839"/>
    <w:rsid w:val="00BB6B2F"/>
    <w:rsid w:val="00BB6EA8"/>
    <w:rsid w:val="00BB72CD"/>
    <w:rsid w:val="00BB7C0E"/>
    <w:rsid w:val="00BB7E00"/>
    <w:rsid w:val="00BC0CD1"/>
    <w:rsid w:val="00BC15FD"/>
    <w:rsid w:val="00BC1CB7"/>
    <w:rsid w:val="00BC1DF2"/>
    <w:rsid w:val="00BC2B43"/>
    <w:rsid w:val="00BC342E"/>
    <w:rsid w:val="00BC3BDD"/>
    <w:rsid w:val="00BC40D0"/>
    <w:rsid w:val="00BC4F5C"/>
    <w:rsid w:val="00BC5016"/>
    <w:rsid w:val="00BC5CB0"/>
    <w:rsid w:val="00BC7820"/>
    <w:rsid w:val="00BD0B64"/>
    <w:rsid w:val="00BD0BB8"/>
    <w:rsid w:val="00BD1352"/>
    <w:rsid w:val="00BD1F46"/>
    <w:rsid w:val="00BD33C4"/>
    <w:rsid w:val="00BD3E4D"/>
    <w:rsid w:val="00BD42B0"/>
    <w:rsid w:val="00BD436C"/>
    <w:rsid w:val="00BD4792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868"/>
    <w:rsid w:val="00BE3F97"/>
    <w:rsid w:val="00BE4761"/>
    <w:rsid w:val="00BE5207"/>
    <w:rsid w:val="00BE5B55"/>
    <w:rsid w:val="00BE692D"/>
    <w:rsid w:val="00BE7473"/>
    <w:rsid w:val="00BF0967"/>
    <w:rsid w:val="00BF0B12"/>
    <w:rsid w:val="00BF0DD0"/>
    <w:rsid w:val="00BF10BE"/>
    <w:rsid w:val="00BF1659"/>
    <w:rsid w:val="00BF1713"/>
    <w:rsid w:val="00BF2292"/>
    <w:rsid w:val="00BF23CA"/>
    <w:rsid w:val="00BF2595"/>
    <w:rsid w:val="00BF3C03"/>
    <w:rsid w:val="00BF4BE3"/>
    <w:rsid w:val="00BF5969"/>
    <w:rsid w:val="00BF625E"/>
    <w:rsid w:val="00BF6BCA"/>
    <w:rsid w:val="00BF6DA6"/>
    <w:rsid w:val="00C00446"/>
    <w:rsid w:val="00C01A77"/>
    <w:rsid w:val="00C01AEA"/>
    <w:rsid w:val="00C01E2A"/>
    <w:rsid w:val="00C02470"/>
    <w:rsid w:val="00C02535"/>
    <w:rsid w:val="00C0408E"/>
    <w:rsid w:val="00C04AAD"/>
    <w:rsid w:val="00C05A2F"/>
    <w:rsid w:val="00C079BC"/>
    <w:rsid w:val="00C10069"/>
    <w:rsid w:val="00C10077"/>
    <w:rsid w:val="00C105D0"/>
    <w:rsid w:val="00C11092"/>
    <w:rsid w:val="00C12A4C"/>
    <w:rsid w:val="00C13BC7"/>
    <w:rsid w:val="00C1529E"/>
    <w:rsid w:val="00C15788"/>
    <w:rsid w:val="00C16476"/>
    <w:rsid w:val="00C1687E"/>
    <w:rsid w:val="00C207D0"/>
    <w:rsid w:val="00C20938"/>
    <w:rsid w:val="00C20FC6"/>
    <w:rsid w:val="00C21367"/>
    <w:rsid w:val="00C21D4B"/>
    <w:rsid w:val="00C22B44"/>
    <w:rsid w:val="00C2308E"/>
    <w:rsid w:val="00C252A8"/>
    <w:rsid w:val="00C26FEB"/>
    <w:rsid w:val="00C303D8"/>
    <w:rsid w:val="00C3079F"/>
    <w:rsid w:val="00C31805"/>
    <w:rsid w:val="00C31C40"/>
    <w:rsid w:val="00C32BDC"/>
    <w:rsid w:val="00C334F9"/>
    <w:rsid w:val="00C35131"/>
    <w:rsid w:val="00C35856"/>
    <w:rsid w:val="00C35EAE"/>
    <w:rsid w:val="00C371A3"/>
    <w:rsid w:val="00C400D1"/>
    <w:rsid w:val="00C41194"/>
    <w:rsid w:val="00C41308"/>
    <w:rsid w:val="00C41363"/>
    <w:rsid w:val="00C43913"/>
    <w:rsid w:val="00C4577F"/>
    <w:rsid w:val="00C45C3D"/>
    <w:rsid w:val="00C45D68"/>
    <w:rsid w:val="00C4715B"/>
    <w:rsid w:val="00C47646"/>
    <w:rsid w:val="00C5004F"/>
    <w:rsid w:val="00C5070E"/>
    <w:rsid w:val="00C516FA"/>
    <w:rsid w:val="00C51E61"/>
    <w:rsid w:val="00C53A72"/>
    <w:rsid w:val="00C53F29"/>
    <w:rsid w:val="00C547F4"/>
    <w:rsid w:val="00C55F28"/>
    <w:rsid w:val="00C55FDB"/>
    <w:rsid w:val="00C56E62"/>
    <w:rsid w:val="00C573EF"/>
    <w:rsid w:val="00C579D9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38C4"/>
    <w:rsid w:val="00C7427B"/>
    <w:rsid w:val="00C7436D"/>
    <w:rsid w:val="00C75D26"/>
    <w:rsid w:val="00C77058"/>
    <w:rsid w:val="00C7748B"/>
    <w:rsid w:val="00C8161C"/>
    <w:rsid w:val="00C81773"/>
    <w:rsid w:val="00C81C69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31C"/>
    <w:rsid w:val="00C8782B"/>
    <w:rsid w:val="00C90FFB"/>
    <w:rsid w:val="00C9439B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98A"/>
    <w:rsid w:val="00CA2B95"/>
    <w:rsid w:val="00CA40D0"/>
    <w:rsid w:val="00CA44C9"/>
    <w:rsid w:val="00CA4F46"/>
    <w:rsid w:val="00CA54EA"/>
    <w:rsid w:val="00CA596B"/>
    <w:rsid w:val="00CA6115"/>
    <w:rsid w:val="00CA64FC"/>
    <w:rsid w:val="00CA661E"/>
    <w:rsid w:val="00CA78BF"/>
    <w:rsid w:val="00CB05D9"/>
    <w:rsid w:val="00CB1FDB"/>
    <w:rsid w:val="00CB22A8"/>
    <w:rsid w:val="00CB2C0C"/>
    <w:rsid w:val="00CB3579"/>
    <w:rsid w:val="00CB3684"/>
    <w:rsid w:val="00CB4A98"/>
    <w:rsid w:val="00CB5A7E"/>
    <w:rsid w:val="00CB5CE1"/>
    <w:rsid w:val="00CB6676"/>
    <w:rsid w:val="00CB69EC"/>
    <w:rsid w:val="00CB7D1C"/>
    <w:rsid w:val="00CC0B4B"/>
    <w:rsid w:val="00CC2F70"/>
    <w:rsid w:val="00CC31A5"/>
    <w:rsid w:val="00CC3BC8"/>
    <w:rsid w:val="00CC459D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012"/>
    <w:rsid w:val="00CE3A81"/>
    <w:rsid w:val="00CE4F30"/>
    <w:rsid w:val="00CE5306"/>
    <w:rsid w:val="00CE533B"/>
    <w:rsid w:val="00CE55B6"/>
    <w:rsid w:val="00CE5948"/>
    <w:rsid w:val="00CE696D"/>
    <w:rsid w:val="00CE728C"/>
    <w:rsid w:val="00CF0643"/>
    <w:rsid w:val="00CF11D3"/>
    <w:rsid w:val="00CF1642"/>
    <w:rsid w:val="00CF1670"/>
    <w:rsid w:val="00CF1CED"/>
    <w:rsid w:val="00CF2B11"/>
    <w:rsid w:val="00CF2B95"/>
    <w:rsid w:val="00CF35C1"/>
    <w:rsid w:val="00CF4EE0"/>
    <w:rsid w:val="00CF53D8"/>
    <w:rsid w:val="00CF6284"/>
    <w:rsid w:val="00CF6AE1"/>
    <w:rsid w:val="00CF7CED"/>
    <w:rsid w:val="00D0050F"/>
    <w:rsid w:val="00D011B9"/>
    <w:rsid w:val="00D01396"/>
    <w:rsid w:val="00D013B9"/>
    <w:rsid w:val="00D01572"/>
    <w:rsid w:val="00D0281F"/>
    <w:rsid w:val="00D03197"/>
    <w:rsid w:val="00D049AB"/>
    <w:rsid w:val="00D06304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4AD8"/>
    <w:rsid w:val="00D179E0"/>
    <w:rsid w:val="00D2091E"/>
    <w:rsid w:val="00D20E4F"/>
    <w:rsid w:val="00D2237F"/>
    <w:rsid w:val="00D22C16"/>
    <w:rsid w:val="00D23474"/>
    <w:rsid w:val="00D23F04"/>
    <w:rsid w:val="00D24027"/>
    <w:rsid w:val="00D24319"/>
    <w:rsid w:val="00D24DED"/>
    <w:rsid w:val="00D258B6"/>
    <w:rsid w:val="00D25F9F"/>
    <w:rsid w:val="00D26083"/>
    <w:rsid w:val="00D26320"/>
    <w:rsid w:val="00D265D0"/>
    <w:rsid w:val="00D27087"/>
    <w:rsid w:val="00D3011D"/>
    <w:rsid w:val="00D30586"/>
    <w:rsid w:val="00D30E6F"/>
    <w:rsid w:val="00D314EE"/>
    <w:rsid w:val="00D31B1D"/>
    <w:rsid w:val="00D32534"/>
    <w:rsid w:val="00D335BA"/>
    <w:rsid w:val="00D3446E"/>
    <w:rsid w:val="00D35787"/>
    <w:rsid w:val="00D35D08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BBD"/>
    <w:rsid w:val="00D41FA2"/>
    <w:rsid w:val="00D437E5"/>
    <w:rsid w:val="00D447C0"/>
    <w:rsid w:val="00D44C9E"/>
    <w:rsid w:val="00D45924"/>
    <w:rsid w:val="00D45D45"/>
    <w:rsid w:val="00D462C0"/>
    <w:rsid w:val="00D470ED"/>
    <w:rsid w:val="00D473F5"/>
    <w:rsid w:val="00D47A8F"/>
    <w:rsid w:val="00D50305"/>
    <w:rsid w:val="00D5081E"/>
    <w:rsid w:val="00D509E6"/>
    <w:rsid w:val="00D521B6"/>
    <w:rsid w:val="00D528BC"/>
    <w:rsid w:val="00D53661"/>
    <w:rsid w:val="00D536CD"/>
    <w:rsid w:val="00D53A97"/>
    <w:rsid w:val="00D54252"/>
    <w:rsid w:val="00D5487A"/>
    <w:rsid w:val="00D553BC"/>
    <w:rsid w:val="00D554AA"/>
    <w:rsid w:val="00D56795"/>
    <w:rsid w:val="00D5702F"/>
    <w:rsid w:val="00D57367"/>
    <w:rsid w:val="00D574FE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120"/>
    <w:rsid w:val="00D677B5"/>
    <w:rsid w:val="00D67C97"/>
    <w:rsid w:val="00D67F2F"/>
    <w:rsid w:val="00D704B7"/>
    <w:rsid w:val="00D71A6F"/>
    <w:rsid w:val="00D72E57"/>
    <w:rsid w:val="00D73F85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3ACD"/>
    <w:rsid w:val="00D84032"/>
    <w:rsid w:val="00D84232"/>
    <w:rsid w:val="00D84687"/>
    <w:rsid w:val="00D84964"/>
    <w:rsid w:val="00D84CB7"/>
    <w:rsid w:val="00D866EC"/>
    <w:rsid w:val="00D86FC6"/>
    <w:rsid w:val="00D87064"/>
    <w:rsid w:val="00D871E4"/>
    <w:rsid w:val="00D87A59"/>
    <w:rsid w:val="00D87D71"/>
    <w:rsid w:val="00D9225E"/>
    <w:rsid w:val="00D929BA"/>
    <w:rsid w:val="00D92E49"/>
    <w:rsid w:val="00D930A7"/>
    <w:rsid w:val="00D93CDD"/>
    <w:rsid w:val="00D93EE3"/>
    <w:rsid w:val="00D944A3"/>
    <w:rsid w:val="00D94F6D"/>
    <w:rsid w:val="00D9521A"/>
    <w:rsid w:val="00D96045"/>
    <w:rsid w:val="00D972F8"/>
    <w:rsid w:val="00D974B3"/>
    <w:rsid w:val="00D976BC"/>
    <w:rsid w:val="00D97B1A"/>
    <w:rsid w:val="00DA1427"/>
    <w:rsid w:val="00DA2030"/>
    <w:rsid w:val="00DA2F7A"/>
    <w:rsid w:val="00DA4D81"/>
    <w:rsid w:val="00DA5893"/>
    <w:rsid w:val="00DA5A03"/>
    <w:rsid w:val="00DA6F01"/>
    <w:rsid w:val="00DB1E9A"/>
    <w:rsid w:val="00DB2B5C"/>
    <w:rsid w:val="00DB2DB8"/>
    <w:rsid w:val="00DB2FA8"/>
    <w:rsid w:val="00DB31CB"/>
    <w:rsid w:val="00DB35DA"/>
    <w:rsid w:val="00DB3A8F"/>
    <w:rsid w:val="00DB48D2"/>
    <w:rsid w:val="00DB4A45"/>
    <w:rsid w:val="00DB4A4A"/>
    <w:rsid w:val="00DB50F2"/>
    <w:rsid w:val="00DB51AF"/>
    <w:rsid w:val="00DB523A"/>
    <w:rsid w:val="00DB5F79"/>
    <w:rsid w:val="00DB60EA"/>
    <w:rsid w:val="00DB69A2"/>
    <w:rsid w:val="00DB6BDB"/>
    <w:rsid w:val="00DB6C9B"/>
    <w:rsid w:val="00DB7058"/>
    <w:rsid w:val="00DB708A"/>
    <w:rsid w:val="00DB75E6"/>
    <w:rsid w:val="00DC04B9"/>
    <w:rsid w:val="00DC05F0"/>
    <w:rsid w:val="00DC0607"/>
    <w:rsid w:val="00DC0CB7"/>
    <w:rsid w:val="00DC132F"/>
    <w:rsid w:val="00DC1C4D"/>
    <w:rsid w:val="00DC1D2F"/>
    <w:rsid w:val="00DC1E6A"/>
    <w:rsid w:val="00DC274C"/>
    <w:rsid w:val="00DC2766"/>
    <w:rsid w:val="00DC3F6D"/>
    <w:rsid w:val="00DC499A"/>
    <w:rsid w:val="00DC4F6F"/>
    <w:rsid w:val="00DC5037"/>
    <w:rsid w:val="00DC5FC2"/>
    <w:rsid w:val="00DC6572"/>
    <w:rsid w:val="00DC7793"/>
    <w:rsid w:val="00DC7845"/>
    <w:rsid w:val="00DD1243"/>
    <w:rsid w:val="00DD2AB0"/>
    <w:rsid w:val="00DD3DA1"/>
    <w:rsid w:val="00DD4119"/>
    <w:rsid w:val="00DD4F14"/>
    <w:rsid w:val="00DD73EC"/>
    <w:rsid w:val="00DD76C5"/>
    <w:rsid w:val="00DD7820"/>
    <w:rsid w:val="00DD7841"/>
    <w:rsid w:val="00DE032B"/>
    <w:rsid w:val="00DE08BD"/>
    <w:rsid w:val="00DE09CD"/>
    <w:rsid w:val="00DE12F0"/>
    <w:rsid w:val="00DE43F6"/>
    <w:rsid w:val="00DE4426"/>
    <w:rsid w:val="00DE53E7"/>
    <w:rsid w:val="00DE5BE3"/>
    <w:rsid w:val="00DE5C9E"/>
    <w:rsid w:val="00DE60D7"/>
    <w:rsid w:val="00DE6651"/>
    <w:rsid w:val="00DE7ACA"/>
    <w:rsid w:val="00DF0609"/>
    <w:rsid w:val="00DF0A2B"/>
    <w:rsid w:val="00DF0A69"/>
    <w:rsid w:val="00DF10F5"/>
    <w:rsid w:val="00DF16FE"/>
    <w:rsid w:val="00DF191A"/>
    <w:rsid w:val="00DF1E3F"/>
    <w:rsid w:val="00DF2C6F"/>
    <w:rsid w:val="00DF2D98"/>
    <w:rsid w:val="00DF2F1F"/>
    <w:rsid w:val="00DF359B"/>
    <w:rsid w:val="00DF440B"/>
    <w:rsid w:val="00DF4FD8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AA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3B34"/>
    <w:rsid w:val="00E158D7"/>
    <w:rsid w:val="00E15E40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588E"/>
    <w:rsid w:val="00E259CF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62F"/>
    <w:rsid w:val="00E31B05"/>
    <w:rsid w:val="00E33623"/>
    <w:rsid w:val="00E33FEB"/>
    <w:rsid w:val="00E349CB"/>
    <w:rsid w:val="00E35888"/>
    <w:rsid w:val="00E35E49"/>
    <w:rsid w:val="00E40B06"/>
    <w:rsid w:val="00E41157"/>
    <w:rsid w:val="00E4207D"/>
    <w:rsid w:val="00E4231B"/>
    <w:rsid w:val="00E427EB"/>
    <w:rsid w:val="00E45BB1"/>
    <w:rsid w:val="00E45EB3"/>
    <w:rsid w:val="00E5047E"/>
    <w:rsid w:val="00E50AE6"/>
    <w:rsid w:val="00E51A9A"/>
    <w:rsid w:val="00E5279C"/>
    <w:rsid w:val="00E544D7"/>
    <w:rsid w:val="00E57091"/>
    <w:rsid w:val="00E607AE"/>
    <w:rsid w:val="00E60CF7"/>
    <w:rsid w:val="00E61693"/>
    <w:rsid w:val="00E61D5E"/>
    <w:rsid w:val="00E6318B"/>
    <w:rsid w:val="00E64A6C"/>
    <w:rsid w:val="00E65693"/>
    <w:rsid w:val="00E65E4B"/>
    <w:rsid w:val="00E65FFD"/>
    <w:rsid w:val="00E664A0"/>
    <w:rsid w:val="00E67CDC"/>
    <w:rsid w:val="00E67FDE"/>
    <w:rsid w:val="00E70CB2"/>
    <w:rsid w:val="00E716BB"/>
    <w:rsid w:val="00E71948"/>
    <w:rsid w:val="00E7196E"/>
    <w:rsid w:val="00E7197E"/>
    <w:rsid w:val="00E7260F"/>
    <w:rsid w:val="00E72C48"/>
    <w:rsid w:val="00E73E6B"/>
    <w:rsid w:val="00E7431E"/>
    <w:rsid w:val="00E754C8"/>
    <w:rsid w:val="00E7600A"/>
    <w:rsid w:val="00E76346"/>
    <w:rsid w:val="00E767C8"/>
    <w:rsid w:val="00E806CC"/>
    <w:rsid w:val="00E816A8"/>
    <w:rsid w:val="00E821BA"/>
    <w:rsid w:val="00E822E8"/>
    <w:rsid w:val="00E82ACF"/>
    <w:rsid w:val="00E85346"/>
    <w:rsid w:val="00E87529"/>
    <w:rsid w:val="00E87AFD"/>
    <w:rsid w:val="00E90DC9"/>
    <w:rsid w:val="00E911A7"/>
    <w:rsid w:val="00E919FB"/>
    <w:rsid w:val="00E9243A"/>
    <w:rsid w:val="00E93539"/>
    <w:rsid w:val="00E96BD6"/>
    <w:rsid w:val="00E96BE7"/>
    <w:rsid w:val="00E96E47"/>
    <w:rsid w:val="00E96F7B"/>
    <w:rsid w:val="00EA0E51"/>
    <w:rsid w:val="00EA23F1"/>
    <w:rsid w:val="00EA2F0E"/>
    <w:rsid w:val="00EA30CF"/>
    <w:rsid w:val="00EA3E6E"/>
    <w:rsid w:val="00EA45F6"/>
    <w:rsid w:val="00EA4FF4"/>
    <w:rsid w:val="00EA5108"/>
    <w:rsid w:val="00EA51EB"/>
    <w:rsid w:val="00EA577D"/>
    <w:rsid w:val="00EA5B51"/>
    <w:rsid w:val="00EA5E1F"/>
    <w:rsid w:val="00EA5F57"/>
    <w:rsid w:val="00EA661B"/>
    <w:rsid w:val="00EA6CD8"/>
    <w:rsid w:val="00EA70EF"/>
    <w:rsid w:val="00EA7DD8"/>
    <w:rsid w:val="00EA7F52"/>
    <w:rsid w:val="00EB0374"/>
    <w:rsid w:val="00EB3E14"/>
    <w:rsid w:val="00EB415A"/>
    <w:rsid w:val="00EB416F"/>
    <w:rsid w:val="00EB418A"/>
    <w:rsid w:val="00EB423A"/>
    <w:rsid w:val="00EB47D8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042B"/>
    <w:rsid w:val="00EE1D12"/>
    <w:rsid w:val="00EE266F"/>
    <w:rsid w:val="00EE3638"/>
    <w:rsid w:val="00EE36E2"/>
    <w:rsid w:val="00EE3F11"/>
    <w:rsid w:val="00EE5699"/>
    <w:rsid w:val="00EE5979"/>
    <w:rsid w:val="00EE5FBC"/>
    <w:rsid w:val="00EE61D1"/>
    <w:rsid w:val="00EE7B13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3CDB"/>
    <w:rsid w:val="00EF564D"/>
    <w:rsid w:val="00EF58E9"/>
    <w:rsid w:val="00EF66F8"/>
    <w:rsid w:val="00EF69EF"/>
    <w:rsid w:val="00F009F9"/>
    <w:rsid w:val="00F00E79"/>
    <w:rsid w:val="00F019FE"/>
    <w:rsid w:val="00F02280"/>
    <w:rsid w:val="00F032CD"/>
    <w:rsid w:val="00F0354F"/>
    <w:rsid w:val="00F03C61"/>
    <w:rsid w:val="00F04D8D"/>
    <w:rsid w:val="00F06203"/>
    <w:rsid w:val="00F0644C"/>
    <w:rsid w:val="00F06B1A"/>
    <w:rsid w:val="00F11221"/>
    <w:rsid w:val="00F12276"/>
    <w:rsid w:val="00F12F0C"/>
    <w:rsid w:val="00F13647"/>
    <w:rsid w:val="00F14113"/>
    <w:rsid w:val="00F14114"/>
    <w:rsid w:val="00F17B79"/>
    <w:rsid w:val="00F17FFA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26CD6"/>
    <w:rsid w:val="00F305B0"/>
    <w:rsid w:val="00F30BC2"/>
    <w:rsid w:val="00F311EC"/>
    <w:rsid w:val="00F31554"/>
    <w:rsid w:val="00F32509"/>
    <w:rsid w:val="00F32D23"/>
    <w:rsid w:val="00F33912"/>
    <w:rsid w:val="00F35075"/>
    <w:rsid w:val="00F35711"/>
    <w:rsid w:val="00F36E81"/>
    <w:rsid w:val="00F3791F"/>
    <w:rsid w:val="00F401E8"/>
    <w:rsid w:val="00F407B2"/>
    <w:rsid w:val="00F40EA8"/>
    <w:rsid w:val="00F410C1"/>
    <w:rsid w:val="00F4146C"/>
    <w:rsid w:val="00F4259D"/>
    <w:rsid w:val="00F426A1"/>
    <w:rsid w:val="00F43A61"/>
    <w:rsid w:val="00F43D3A"/>
    <w:rsid w:val="00F440CA"/>
    <w:rsid w:val="00F44A34"/>
    <w:rsid w:val="00F45195"/>
    <w:rsid w:val="00F45F1A"/>
    <w:rsid w:val="00F46844"/>
    <w:rsid w:val="00F471D6"/>
    <w:rsid w:val="00F517FB"/>
    <w:rsid w:val="00F51A95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9E6"/>
    <w:rsid w:val="00F61C70"/>
    <w:rsid w:val="00F6275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364"/>
    <w:rsid w:val="00F71D9F"/>
    <w:rsid w:val="00F72B0A"/>
    <w:rsid w:val="00F74128"/>
    <w:rsid w:val="00F74EEA"/>
    <w:rsid w:val="00F7663E"/>
    <w:rsid w:val="00F766B9"/>
    <w:rsid w:val="00F76C4E"/>
    <w:rsid w:val="00F76D0F"/>
    <w:rsid w:val="00F76D6D"/>
    <w:rsid w:val="00F76EAD"/>
    <w:rsid w:val="00F776E9"/>
    <w:rsid w:val="00F77A6B"/>
    <w:rsid w:val="00F77A85"/>
    <w:rsid w:val="00F80E80"/>
    <w:rsid w:val="00F80E9E"/>
    <w:rsid w:val="00F81165"/>
    <w:rsid w:val="00F81CD7"/>
    <w:rsid w:val="00F820AE"/>
    <w:rsid w:val="00F82FA1"/>
    <w:rsid w:val="00F83666"/>
    <w:rsid w:val="00F836E4"/>
    <w:rsid w:val="00F85E25"/>
    <w:rsid w:val="00F8614D"/>
    <w:rsid w:val="00F86AE8"/>
    <w:rsid w:val="00F87A9A"/>
    <w:rsid w:val="00F9002D"/>
    <w:rsid w:val="00F9045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7C"/>
    <w:rsid w:val="00FA1793"/>
    <w:rsid w:val="00FA1C56"/>
    <w:rsid w:val="00FA2B33"/>
    <w:rsid w:val="00FA2DAB"/>
    <w:rsid w:val="00FA30D6"/>
    <w:rsid w:val="00FA4070"/>
    <w:rsid w:val="00FA4706"/>
    <w:rsid w:val="00FA4869"/>
    <w:rsid w:val="00FA49C3"/>
    <w:rsid w:val="00FA56DE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A25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57F4"/>
    <w:rsid w:val="00FC6719"/>
    <w:rsid w:val="00FC70AC"/>
    <w:rsid w:val="00FC75DD"/>
    <w:rsid w:val="00FD0E8F"/>
    <w:rsid w:val="00FD102C"/>
    <w:rsid w:val="00FD119C"/>
    <w:rsid w:val="00FD1E21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1C3"/>
    <w:rsid w:val="00FD6890"/>
    <w:rsid w:val="00FD6A80"/>
    <w:rsid w:val="00FD6B43"/>
    <w:rsid w:val="00FD72B4"/>
    <w:rsid w:val="00FD7567"/>
    <w:rsid w:val="00FD7A56"/>
    <w:rsid w:val="00FD7D21"/>
    <w:rsid w:val="00FE1134"/>
    <w:rsid w:val="00FE1D38"/>
    <w:rsid w:val="00FE2318"/>
    <w:rsid w:val="00FE31EE"/>
    <w:rsid w:val="00FE4303"/>
    <w:rsid w:val="00FE55E5"/>
    <w:rsid w:val="00FE5FF4"/>
    <w:rsid w:val="00FE6EE2"/>
    <w:rsid w:val="00FE76A4"/>
    <w:rsid w:val="00FE778E"/>
    <w:rsid w:val="00FE7CB8"/>
    <w:rsid w:val="00FE7DD2"/>
    <w:rsid w:val="00FF02A3"/>
    <w:rsid w:val="00FF0573"/>
    <w:rsid w:val="00FF1CC2"/>
    <w:rsid w:val="00FF25CF"/>
    <w:rsid w:val="00FF28BA"/>
    <w:rsid w:val="00FF292F"/>
    <w:rsid w:val="00FF2A2B"/>
    <w:rsid w:val="00FF2DC8"/>
    <w:rsid w:val="00FF30F6"/>
    <w:rsid w:val="00FF34E8"/>
    <w:rsid w:val="00FF3F66"/>
    <w:rsid w:val="00FF5452"/>
    <w:rsid w:val="00FF5F25"/>
    <w:rsid w:val="00FF6CB2"/>
    <w:rsid w:val="00FF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  <w:style w:type="paragraph" w:customStyle="1" w:styleId="63">
    <w:name w:val="Абзац списка6"/>
    <w:basedOn w:val="a"/>
    <w:uiPriority w:val="99"/>
    <w:qFormat/>
    <w:rsid w:val="007C7EC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43">
    <w:name w:val="Без интервала4"/>
    <w:basedOn w:val="a"/>
    <w:rsid w:val="007C7EC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3e">
    <w:name w:val="Слабое выделение3"/>
    <w:rsid w:val="007C7ECC"/>
    <w:rPr>
      <w:rFonts w:cs="Times New Roman"/>
    </w:rPr>
  </w:style>
  <w:style w:type="paragraph" w:customStyle="1" w:styleId="44">
    <w:name w:val="Обычный4"/>
    <w:rsid w:val="007C7ECC"/>
    <w:pPr>
      <w:suppressAutoHyphens/>
    </w:pPr>
    <w:rPr>
      <w:rFonts w:eastAsia="Arial"/>
      <w:lang w:eastAsia="ar-SA"/>
    </w:rPr>
  </w:style>
  <w:style w:type="paragraph" w:customStyle="1" w:styleId="45">
    <w:name w:val="Текст сноски4"/>
    <w:basedOn w:val="44"/>
    <w:rsid w:val="007C7ECC"/>
  </w:style>
  <w:style w:type="paragraph" w:customStyle="1" w:styleId="afffb">
    <w:name w:val="Базовый"/>
    <w:rsid w:val="007C7ECC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customStyle="1" w:styleId="b-dept-lead-info--first-name1">
    <w:name w:val="b-dept-lead-info--first-name1"/>
    <w:basedOn w:val="a0"/>
    <w:rsid w:val="00922087"/>
    <w:rPr>
      <w:rFonts w:ascii="PT Sans" w:hAnsi="PT Sans" w:hint="default"/>
      <w:b/>
      <w:bCs/>
      <w:sz w:val="49"/>
      <w:szCs w:val="49"/>
    </w:rPr>
  </w:style>
  <w:style w:type="character" w:customStyle="1" w:styleId="b-dept-lead-info--second-name1">
    <w:name w:val="b-dept-lead-info--second-name1"/>
    <w:basedOn w:val="a0"/>
    <w:rsid w:val="00922087"/>
    <w:rPr>
      <w:rFonts w:ascii="PT Sans" w:hAnsi="PT Sans" w:hint="default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consultantplus://offline/ref=B7BADA3E787E2A3510D3FF1CB1A86E13B84CF14217454E3759B1L1t2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skonline.ru/doc/5807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CCC3605-3DB2-4134-AD14-C3DC654BF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1</Pages>
  <Words>9359</Words>
  <Characters>53350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62584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2017-12-25T08:26:00Z</cp:lastPrinted>
  <dcterms:created xsi:type="dcterms:W3CDTF">2018-01-17T04:19:00Z</dcterms:created>
  <dcterms:modified xsi:type="dcterms:W3CDTF">2018-01-17T04:19:00Z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